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65DC9" w14:textId="77777777" w:rsidR="003656B9" w:rsidRDefault="003656B9">
      <w:pPr>
        <w:spacing w:after="0" w:line="360" w:lineRule="auto"/>
        <w:jc w:val="center"/>
        <w:rPr>
          <w:rFonts w:ascii="Arial" w:hAnsi="Arial" w:cs="Arial"/>
          <w:color w:val="6F6F6F"/>
          <w:szCs w:val="20"/>
        </w:rPr>
      </w:pPr>
    </w:p>
    <w:p w14:paraId="4348BE56" w14:textId="49169C2B" w:rsidR="00D000E7" w:rsidRDefault="00016175" w:rsidP="00104E44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PRIN12METC_P00"/>
      <w:bookmarkStart w:id="1" w:name="PRIN12METC_P0001"/>
      <w:bookmarkEnd w:id="0"/>
      <w:bookmarkEnd w:id="1"/>
      <w:r>
        <w:rPr>
          <w:rFonts w:ascii="Arial" w:hAnsi="Arial" w:cs="Arial"/>
          <w:b/>
        </w:rPr>
        <w:t xml:space="preserve">BANDO PER </w:t>
      </w:r>
      <w:r w:rsidR="00104E44" w:rsidRPr="00104E44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’AGEVOLAZIONE di</w:t>
      </w:r>
      <w:r w:rsidR="00104E44" w:rsidRPr="00104E44">
        <w:rPr>
          <w:rFonts w:ascii="Arial" w:hAnsi="Arial" w:cs="Arial"/>
          <w:b/>
        </w:rPr>
        <w:t xml:space="preserve"> ATTIVITÀ DI PUBLIC ENGAGEMENT </w:t>
      </w:r>
      <w:r w:rsidR="00930B07">
        <w:rPr>
          <w:rFonts w:ascii="Arial" w:hAnsi="Arial" w:cs="Arial"/>
          <w:b/>
        </w:rPr>
        <w:t>202</w:t>
      </w:r>
      <w:r w:rsidR="00AE379D">
        <w:rPr>
          <w:rFonts w:ascii="Arial" w:hAnsi="Arial" w:cs="Arial"/>
          <w:b/>
        </w:rPr>
        <w:t>6</w:t>
      </w:r>
    </w:p>
    <w:p w14:paraId="58BACCAC" w14:textId="6BF769CD" w:rsidR="003656B9" w:rsidRPr="00104E44" w:rsidRDefault="004903C7" w:rsidP="00104E44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D000E7">
        <w:rPr>
          <w:rFonts w:ascii="Arial" w:hAnsi="Arial" w:cs="Arial"/>
          <w:b/>
        </w:rPr>
        <w:t xml:space="preserve">i </w:t>
      </w:r>
      <w:r>
        <w:rPr>
          <w:rFonts w:ascii="Arial" w:hAnsi="Arial" w:cs="Arial"/>
          <w:b/>
        </w:rPr>
        <w:t>D</w:t>
      </w:r>
      <w:r w:rsidR="00D000E7">
        <w:rPr>
          <w:rFonts w:ascii="Arial" w:hAnsi="Arial" w:cs="Arial"/>
          <w:b/>
        </w:rPr>
        <w:t xml:space="preserve">ocenti e </w:t>
      </w:r>
      <w:r w:rsidR="00131797">
        <w:rPr>
          <w:rFonts w:ascii="Arial" w:hAnsi="Arial" w:cs="Arial"/>
          <w:b/>
        </w:rPr>
        <w:t>Ricercatori/</w:t>
      </w:r>
      <w:proofErr w:type="spellStart"/>
      <w:r w:rsidR="00131797">
        <w:rPr>
          <w:rFonts w:ascii="Arial" w:hAnsi="Arial" w:cs="Arial"/>
          <w:b/>
        </w:rPr>
        <w:t>trici</w:t>
      </w:r>
      <w:proofErr w:type="spellEnd"/>
      <w:r w:rsidR="00131797">
        <w:rPr>
          <w:rFonts w:ascii="Arial" w:hAnsi="Arial" w:cs="Arial"/>
          <w:b/>
        </w:rPr>
        <w:t xml:space="preserve"> </w:t>
      </w:r>
      <w:r w:rsidR="00D000E7">
        <w:rPr>
          <w:rFonts w:ascii="Arial" w:hAnsi="Arial" w:cs="Arial"/>
          <w:b/>
        </w:rPr>
        <w:t>– Modalità aperta</w:t>
      </w:r>
    </w:p>
    <w:p w14:paraId="114ABDC0" w14:textId="77777777" w:rsidR="00351946" w:rsidRDefault="009E7DD6" w:rsidP="00104E44">
      <w:pPr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MODULO per la rela</w:t>
      </w:r>
      <w:bookmarkStart w:id="2" w:name="_GoBack"/>
      <w:bookmarkEnd w:id="2"/>
      <w:r>
        <w:rPr>
          <w:rFonts w:ascii="Arial" w:hAnsi="Arial" w:cs="Arial"/>
          <w:u w:val="single"/>
        </w:rPr>
        <w:t>zione conclusiva</w:t>
      </w:r>
    </w:p>
    <w:p w14:paraId="7B5E2B5D" w14:textId="77777777" w:rsidR="007F1A5B" w:rsidRPr="007F1A5B" w:rsidRDefault="007F1A5B" w:rsidP="00104E44">
      <w:pPr>
        <w:jc w:val="center"/>
        <w:rPr>
          <w:rFonts w:ascii="Arial" w:hAnsi="Arial" w:cs="Arial"/>
          <w:u w:val="single"/>
        </w:rPr>
      </w:pPr>
    </w:p>
    <w:p w14:paraId="66B28CF6" w14:textId="7EFB8996" w:rsidR="00351946" w:rsidRDefault="00351946" w:rsidP="00351946">
      <w:pPr>
        <w:rPr>
          <w:rFonts w:ascii="Arial" w:hAnsi="Arial" w:cs="Arial"/>
        </w:rPr>
      </w:pPr>
      <w:r w:rsidRPr="00E83F54">
        <w:rPr>
          <w:rFonts w:ascii="Arial" w:hAnsi="Arial" w:cs="Arial"/>
        </w:rPr>
        <w:t>Il</w:t>
      </w:r>
      <w:r w:rsidR="00DB4857">
        <w:rPr>
          <w:rFonts w:ascii="Arial" w:hAnsi="Arial" w:cs="Arial"/>
        </w:rPr>
        <w:t>/la</w:t>
      </w:r>
      <w:r w:rsidRPr="00E83F54">
        <w:rPr>
          <w:rFonts w:ascii="Arial" w:hAnsi="Arial" w:cs="Arial"/>
        </w:rPr>
        <w:t xml:space="preserve"> sottoscritto</w:t>
      </w:r>
      <w:r w:rsidR="00E10F9B">
        <w:rPr>
          <w:rFonts w:ascii="Arial" w:hAnsi="Arial" w:cs="Arial"/>
        </w:rPr>
        <w:t>/</w:t>
      </w:r>
      <w:r w:rsidR="00DB4857">
        <w:rPr>
          <w:rFonts w:ascii="Arial" w:hAnsi="Arial" w:cs="Arial"/>
        </w:rPr>
        <w:t>a</w:t>
      </w:r>
      <w:r w:rsidRPr="00E83F54">
        <w:rPr>
          <w:rFonts w:ascii="Arial" w:hAnsi="Arial" w:cs="Arial"/>
        </w:rPr>
        <w:t xml:space="preserve">, </w:t>
      </w:r>
      <w:r w:rsidRPr="00D10F41">
        <w:rPr>
          <w:rFonts w:ascii="Arial" w:hAnsi="Arial" w:cs="Arial"/>
          <w:b/>
          <w:i/>
        </w:rPr>
        <w:t>Cognome e</w:t>
      </w:r>
      <w:r w:rsidR="00131797">
        <w:rPr>
          <w:rFonts w:ascii="Arial" w:hAnsi="Arial" w:cs="Arial"/>
          <w:b/>
          <w:i/>
        </w:rPr>
        <w:t xml:space="preserve"> </w:t>
      </w:r>
      <w:r w:rsidRPr="00D10F41">
        <w:rPr>
          <w:rFonts w:ascii="Arial" w:hAnsi="Arial" w:cs="Arial"/>
          <w:b/>
          <w:i/>
        </w:rPr>
        <w:t>Nome</w:t>
      </w:r>
      <w:r w:rsidRPr="00E83F54">
        <w:rPr>
          <w:rFonts w:ascii="Arial" w:hAnsi="Arial" w:cs="Arial"/>
        </w:rPr>
        <w:t>____________________________________________</w:t>
      </w:r>
      <w:r w:rsidR="00104E44">
        <w:rPr>
          <w:rFonts w:ascii="Arial" w:hAnsi="Arial" w:cs="Arial"/>
        </w:rPr>
        <w:t>___</w:t>
      </w:r>
    </w:p>
    <w:p w14:paraId="46426DD7" w14:textId="70277AA9" w:rsidR="00A1091A" w:rsidRPr="00E83F54" w:rsidRDefault="00A1091A" w:rsidP="00351946">
      <w:pPr>
        <w:rPr>
          <w:rFonts w:ascii="Arial" w:hAnsi="Arial" w:cs="Arial"/>
        </w:rPr>
      </w:pPr>
      <w:r>
        <w:rPr>
          <w:rFonts w:ascii="Arial" w:hAnsi="Arial" w:cs="Arial"/>
        </w:rPr>
        <w:t>Se ricercatore</w:t>
      </w:r>
      <w:r w:rsidR="00DB4857">
        <w:rPr>
          <w:rFonts w:ascii="Arial" w:hAnsi="Arial" w:cs="Arial"/>
        </w:rPr>
        <w:t>/ricercatrice</w:t>
      </w:r>
      <w:r>
        <w:rPr>
          <w:rFonts w:ascii="Arial" w:hAnsi="Arial" w:cs="Arial"/>
        </w:rPr>
        <w:t xml:space="preserve"> a tempo determinato, indicare periodo di vigenza del relativo contratto______________</w:t>
      </w:r>
    </w:p>
    <w:p w14:paraId="6AD6B512" w14:textId="27D7D854" w:rsidR="00351946" w:rsidRPr="00E83F54" w:rsidRDefault="00351946" w:rsidP="00351946">
      <w:pPr>
        <w:rPr>
          <w:rFonts w:ascii="Arial" w:hAnsi="Arial" w:cs="Arial"/>
        </w:rPr>
      </w:pPr>
      <w:r w:rsidRPr="00E83F54">
        <w:rPr>
          <w:rFonts w:ascii="Arial" w:hAnsi="Arial" w:cs="Arial"/>
        </w:rPr>
        <w:t xml:space="preserve">Afferente al </w:t>
      </w:r>
      <w:r w:rsidRPr="00D10F41">
        <w:rPr>
          <w:rFonts w:ascii="Arial" w:hAnsi="Arial" w:cs="Arial"/>
          <w:b/>
          <w:i/>
        </w:rPr>
        <w:t>Dipartimento</w:t>
      </w:r>
      <w:r w:rsidR="00D10F41">
        <w:rPr>
          <w:rFonts w:ascii="Arial" w:hAnsi="Arial" w:cs="Arial"/>
        </w:rPr>
        <w:t xml:space="preserve"> </w:t>
      </w:r>
      <w:r w:rsidR="00D10F41" w:rsidRPr="00D10F41">
        <w:rPr>
          <w:rFonts w:ascii="Arial" w:hAnsi="Arial" w:cs="Arial"/>
          <w:sz w:val="20"/>
          <w:szCs w:val="20"/>
        </w:rPr>
        <w:t xml:space="preserve">(indicare il Dipartimento </w:t>
      </w:r>
      <w:r w:rsidR="00AE379D">
        <w:rPr>
          <w:rFonts w:ascii="Arial" w:hAnsi="Arial" w:cs="Arial"/>
          <w:sz w:val="20"/>
          <w:szCs w:val="20"/>
        </w:rPr>
        <w:t xml:space="preserve">Capofila </w:t>
      </w:r>
      <w:r w:rsidR="00D10F41" w:rsidRPr="00D10F41">
        <w:rPr>
          <w:rFonts w:ascii="Arial" w:hAnsi="Arial" w:cs="Arial"/>
          <w:sz w:val="20"/>
          <w:szCs w:val="20"/>
        </w:rPr>
        <w:t xml:space="preserve">cui afferisce </w:t>
      </w:r>
      <w:r w:rsidR="00AE379D">
        <w:rPr>
          <w:rFonts w:ascii="Arial" w:hAnsi="Arial" w:cs="Arial"/>
          <w:sz w:val="20"/>
          <w:szCs w:val="20"/>
        </w:rPr>
        <w:t>il Docente/ricercatore proponente</w:t>
      </w:r>
      <w:r w:rsidR="00D10F41" w:rsidRPr="00D10F41">
        <w:rPr>
          <w:rFonts w:ascii="Arial" w:hAnsi="Arial" w:cs="Arial"/>
          <w:sz w:val="20"/>
          <w:szCs w:val="20"/>
        </w:rPr>
        <w:t>)</w:t>
      </w:r>
      <w:r w:rsidR="00D10F41">
        <w:rPr>
          <w:rFonts w:ascii="Arial" w:hAnsi="Arial" w:cs="Arial"/>
        </w:rPr>
        <w:t xml:space="preserve"> </w:t>
      </w:r>
      <w:r w:rsidRPr="00E83F54">
        <w:rPr>
          <w:rFonts w:ascii="Arial" w:hAnsi="Arial" w:cs="Arial"/>
        </w:rPr>
        <w:t>_____________________________________________________</w:t>
      </w:r>
      <w:r w:rsidR="00104E44">
        <w:rPr>
          <w:rFonts w:ascii="Arial" w:hAnsi="Arial" w:cs="Arial"/>
        </w:rPr>
        <w:t>_______</w:t>
      </w:r>
      <w:r w:rsidRPr="00E83F54">
        <w:rPr>
          <w:rFonts w:ascii="Arial" w:hAnsi="Arial" w:cs="Arial"/>
        </w:rPr>
        <w:t>_</w:t>
      </w:r>
      <w:r w:rsidR="00D10F41">
        <w:rPr>
          <w:rFonts w:ascii="Arial" w:hAnsi="Arial" w:cs="Arial"/>
        </w:rPr>
        <w:t>____________________</w:t>
      </w:r>
    </w:p>
    <w:p w14:paraId="49ED6F78" w14:textId="540C8891" w:rsidR="00351946" w:rsidRDefault="009E7DD6" w:rsidP="00351946">
      <w:pPr>
        <w:rPr>
          <w:rFonts w:ascii="Arial" w:hAnsi="Arial" w:cs="Arial"/>
        </w:rPr>
      </w:pPr>
      <w:r w:rsidRPr="009E7DD6">
        <w:rPr>
          <w:rFonts w:ascii="Arial" w:hAnsi="Arial" w:cs="Arial"/>
          <w:b/>
        </w:rPr>
        <w:t>Titolo</w:t>
      </w:r>
      <w:r w:rsidR="00AE379D">
        <w:rPr>
          <w:rFonts w:ascii="Arial" w:hAnsi="Arial" w:cs="Arial"/>
        </w:rPr>
        <w:t xml:space="preserve"> del progetto: _</w:t>
      </w:r>
      <w:r w:rsidR="00351946" w:rsidRPr="00E83F54">
        <w:rPr>
          <w:rFonts w:ascii="Arial" w:hAnsi="Arial" w:cs="Arial"/>
        </w:rPr>
        <w:t>______________________________________________________</w:t>
      </w:r>
      <w:r w:rsidR="00104E44">
        <w:rPr>
          <w:rFonts w:ascii="Arial" w:hAnsi="Arial" w:cs="Arial"/>
        </w:rPr>
        <w:t>_____</w:t>
      </w:r>
      <w:r w:rsidR="00351946" w:rsidRPr="00E83F54">
        <w:rPr>
          <w:rFonts w:ascii="Arial" w:hAnsi="Arial" w:cs="Arial"/>
        </w:rPr>
        <w:t>_____</w:t>
      </w:r>
    </w:p>
    <w:p w14:paraId="6FE60669" w14:textId="40BFE58C" w:rsidR="005C129F" w:rsidRPr="00E83F54" w:rsidRDefault="005C129F" w:rsidP="00351946">
      <w:pPr>
        <w:rPr>
          <w:rFonts w:ascii="Arial" w:hAnsi="Arial" w:cs="Arial"/>
        </w:rPr>
      </w:pPr>
      <w:r w:rsidRPr="00E10F9B">
        <w:rPr>
          <w:rFonts w:ascii="Arial" w:hAnsi="Arial" w:cs="Arial"/>
          <w:b/>
        </w:rPr>
        <w:t>ID IRIS RM</w:t>
      </w:r>
      <w:r>
        <w:rPr>
          <w:rFonts w:ascii="Arial" w:hAnsi="Arial" w:cs="Arial"/>
        </w:rPr>
        <w:t xml:space="preserve"> (Modulo PE) _____________</w:t>
      </w:r>
    </w:p>
    <w:p w14:paraId="21E80358" w14:textId="77777777" w:rsidR="005C129F" w:rsidRDefault="00EE3617" w:rsidP="005C129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Co-Proponenti</w:t>
      </w:r>
      <w:r w:rsidR="00016175">
        <w:rPr>
          <w:rFonts w:ascii="Arial" w:hAnsi="Arial" w:cs="Arial"/>
          <w:b/>
        </w:rPr>
        <w:t xml:space="preserve"> e rispettivi </w:t>
      </w:r>
      <w:r w:rsidR="000C4E2E" w:rsidRPr="000C4E2E">
        <w:rPr>
          <w:rFonts w:ascii="Arial" w:hAnsi="Arial" w:cs="Arial"/>
          <w:b/>
        </w:rPr>
        <w:t xml:space="preserve">Dipartimenti </w:t>
      </w:r>
      <w:r w:rsidR="00016175">
        <w:rPr>
          <w:rFonts w:ascii="Arial" w:hAnsi="Arial" w:cs="Arial"/>
          <w:b/>
        </w:rPr>
        <w:t>di afferenza</w:t>
      </w:r>
      <w:r>
        <w:rPr>
          <w:rFonts w:ascii="Arial" w:hAnsi="Arial" w:cs="Arial"/>
          <w:b/>
        </w:rPr>
        <w:t xml:space="preserve"> e altre eventuali strutture </w:t>
      </w:r>
      <w:proofErr w:type="spellStart"/>
      <w:r>
        <w:rPr>
          <w:rFonts w:ascii="Arial" w:hAnsi="Arial" w:cs="Arial"/>
          <w:b/>
        </w:rPr>
        <w:t>UniMORE</w:t>
      </w:r>
      <w:proofErr w:type="spellEnd"/>
      <w:r>
        <w:rPr>
          <w:rFonts w:ascii="Arial" w:hAnsi="Arial" w:cs="Arial"/>
          <w:b/>
        </w:rPr>
        <w:t xml:space="preserve"> coinvolte</w:t>
      </w:r>
      <w:r w:rsidR="00016175">
        <w:rPr>
          <w:rFonts w:ascii="Arial" w:hAnsi="Arial" w:cs="Arial"/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29F" w14:paraId="1445947D" w14:textId="77777777" w:rsidTr="005C129F">
        <w:tc>
          <w:tcPr>
            <w:tcW w:w="10194" w:type="dxa"/>
          </w:tcPr>
          <w:p w14:paraId="35912620" w14:textId="77777777" w:rsidR="005C129F" w:rsidRDefault="005C129F" w:rsidP="005C129F">
            <w:pPr>
              <w:rPr>
                <w:rFonts w:ascii="Arial" w:hAnsi="Arial" w:cs="Arial"/>
              </w:rPr>
            </w:pPr>
          </w:p>
          <w:p w14:paraId="7513D0FE" w14:textId="77777777" w:rsidR="005C129F" w:rsidRDefault="005C129F" w:rsidP="005C129F">
            <w:pPr>
              <w:rPr>
                <w:rFonts w:ascii="Arial" w:hAnsi="Arial" w:cs="Arial"/>
              </w:rPr>
            </w:pPr>
          </w:p>
        </w:tc>
      </w:tr>
    </w:tbl>
    <w:p w14:paraId="50800655" w14:textId="77777777" w:rsidR="005C129F" w:rsidRDefault="005C129F" w:rsidP="005C129F">
      <w:pPr>
        <w:rPr>
          <w:rFonts w:ascii="Arial" w:hAnsi="Arial" w:cs="Arial"/>
        </w:rPr>
      </w:pPr>
    </w:p>
    <w:p w14:paraId="0F08B13F" w14:textId="57538038" w:rsidR="005C129F" w:rsidRDefault="000C4E2E" w:rsidP="005C129F">
      <w:pPr>
        <w:rPr>
          <w:rFonts w:ascii="Arial" w:hAnsi="Arial" w:cs="Arial"/>
        </w:rPr>
      </w:pPr>
      <w:r w:rsidRPr="000C4E2E">
        <w:rPr>
          <w:rFonts w:ascii="Arial" w:hAnsi="Arial" w:cs="Arial"/>
          <w:b/>
        </w:rPr>
        <w:t>Partner</w:t>
      </w:r>
      <w:r>
        <w:rPr>
          <w:rFonts w:ascii="Arial" w:hAnsi="Arial" w:cs="Arial"/>
        </w:rPr>
        <w:t xml:space="preserve"> esterni</w:t>
      </w:r>
      <w:r w:rsidR="00016175">
        <w:rPr>
          <w:rFonts w:ascii="Arial" w:hAnsi="Arial" w:cs="Arial"/>
        </w:rPr>
        <w:t xml:space="preserve"> (con specificazione dell’</w:t>
      </w:r>
      <w:r w:rsidR="00EE3617">
        <w:rPr>
          <w:rFonts w:ascii="Arial" w:hAnsi="Arial" w:cs="Arial"/>
        </w:rPr>
        <w:t xml:space="preserve">eventuale </w:t>
      </w:r>
      <w:r w:rsidR="00016175">
        <w:rPr>
          <w:rFonts w:ascii="Arial" w:hAnsi="Arial" w:cs="Arial"/>
        </w:rPr>
        <w:t>esistenza di accordo formalizzato</w:t>
      </w:r>
      <w:r w:rsidR="00EE3617">
        <w:rPr>
          <w:rFonts w:ascii="Arial" w:hAnsi="Arial" w:cs="Arial"/>
        </w:rPr>
        <w:t>, da allegare</w:t>
      </w:r>
      <w:r w:rsidR="00016175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  <w:r w:rsidR="009E7DD6">
        <w:rPr>
          <w:rFonts w:ascii="Arial" w:hAnsi="Arial" w:cs="Arial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29F" w14:paraId="5A378CDF" w14:textId="77777777" w:rsidTr="005C129F">
        <w:tc>
          <w:tcPr>
            <w:tcW w:w="10194" w:type="dxa"/>
          </w:tcPr>
          <w:p w14:paraId="57C61317" w14:textId="77777777" w:rsidR="005C129F" w:rsidRDefault="005C129F" w:rsidP="005C129F">
            <w:pPr>
              <w:rPr>
                <w:rFonts w:ascii="Arial" w:hAnsi="Arial" w:cs="Arial"/>
                <w:b/>
              </w:rPr>
            </w:pPr>
          </w:p>
          <w:p w14:paraId="0174002E" w14:textId="77777777" w:rsidR="005C129F" w:rsidRDefault="005C129F" w:rsidP="005C129F">
            <w:pPr>
              <w:rPr>
                <w:rFonts w:ascii="Arial" w:hAnsi="Arial" w:cs="Arial"/>
                <w:b/>
              </w:rPr>
            </w:pPr>
          </w:p>
        </w:tc>
      </w:tr>
    </w:tbl>
    <w:p w14:paraId="4F95FCAB" w14:textId="77777777" w:rsidR="005C129F" w:rsidRDefault="005C129F" w:rsidP="005C129F">
      <w:pPr>
        <w:rPr>
          <w:rFonts w:ascii="Arial" w:hAnsi="Arial" w:cs="Arial"/>
          <w:b/>
        </w:rPr>
      </w:pPr>
    </w:p>
    <w:p w14:paraId="0E3BECF3" w14:textId="396AC1B5" w:rsidR="00D10F41" w:rsidRDefault="00A1091A" w:rsidP="005C129F">
      <w:pPr>
        <w:rPr>
          <w:rFonts w:ascii="Arial" w:hAnsi="Arial" w:cs="Arial"/>
        </w:rPr>
      </w:pPr>
      <w:r>
        <w:rPr>
          <w:rFonts w:ascii="Arial" w:hAnsi="Arial" w:cs="Arial"/>
          <w:b/>
        </w:rPr>
        <w:t>Modalità</w:t>
      </w:r>
      <w:r w:rsidR="009E7DD6" w:rsidRPr="009E7DD6">
        <w:rPr>
          <w:rFonts w:ascii="Arial" w:hAnsi="Arial" w:cs="Arial"/>
          <w:b/>
        </w:rPr>
        <w:t xml:space="preserve"> </w:t>
      </w:r>
      <w:r w:rsidR="00AE379D">
        <w:rPr>
          <w:rFonts w:ascii="Arial" w:hAnsi="Arial" w:cs="Arial"/>
        </w:rPr>
        <w:t>del progetto</w:t>
      </w:r>
      <w:r>
        <w:rPr>
          <w:rFonts w:ascii="Arial" w:hAnsi="Arial" w:cs="Arial"/>
        </w:rPr>
        <w:t xml:space="preserve">, </w:t>
      </w:r>
      <w:r w:rsidRPr="00A1091A">
        <w:rPr>
          <w:rFonts w:ascii="Arial" w:hAnsi="Arial" w:cs="Arial"/>
          <w:b/>
          <w:bCs/>
        </w:rPr>
        <w:t>tempistica</w:t>
      </w:r>
      <w:r w:rsidR="009E7DD6" w:rsidRPr="00A1091A">
        <w:rPr>
          <w:rFonts w:ascii="Arial" w:hAnsi="Arial" w:cs="Arial"/>
          <w:b/>
          <w:bCs/>
        </w:rPr>
        <w:t xml:space="preserve"> </w:t>
      </w:r>
      <w:r w:rsidR="009E7DD6">
        <w:rPr>
          <w:rFonts w:ascii="Arial" w:hAnsi="Arial" w:cs="Arial"/>
        </w:rPr>
        <w:t xml:space="preserve">e dislocazione temporale </w:t>
      </w:r>
      <w:r w:rsidR="00EE3617">
        <w:rPr>
          <w:rFonts w:ascii="Arial" w:hAnsi="Arial" w:cs="Arial"/>
        </w:rPr>
        <w:t>delle attività</w:t>
      </w:r>
      <w:r>
        <w:rPr>
          <w:rFonts w:ascii="Arial" w:hAnsi="Arial" w:cs="Arial"/>
        </w:rPr>
        <w:t xml:space="preserve">, </w:t>
      </w:r>
      <w:r w:rsidRPr="00A1091A">
        <w:rPr>
          <w:rFonts w:ascii="Arial" w:hAnsi="Arial" w:cs="Arial"/>
          <w:b/>
          <w:bCs/>
        </w:rPr>
        <w:t xml:space="preserve">luoghi </w:t>
      </w:r>
      <w:r>
        <w:rPr>
          <w:rFonts w:ascii="Arial" w:hAnsi="Arial" w:cs="Arial"/>
        </w:rPr>
        <w:t>di svolgimento se svolta in presenza</w:t>
      </w:r>
      <w:r w:rsidR="009E7DD6">
        <w:rPr>
          <w:rFonts w:ascii="Arial" w:hAnsi="Arial" w:cs="Arial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29F" w14:paraId="6DE27C75" w14:textId="77777777" w:rsidTr="005C129F">
        <w:tc>
          <w:tcPr>
            <w:tcW w:w="10194" w:type="dxa"/>
          </w:tcPr>
          <w:p w14:paraId="282293C6" w14:textId="77777777" w:rsidR="005C129F" w:rsidRDefault="005C129F" w:rsidP="005C129F">
            <w:pPr>
              <w:rPr>
                <w:rFonts w:ascii="Arial" w:hAnsi="Arial" w:cs="Arial"/>
              </w:rPr>
            </w:pPr>
          </w:p>
          <w:p w14:paraId="5A579B02" w14:textId="77777777" w:rsidR="005C129F" w:rsidRDefault="005C129F" w:rsidP="005C129F">
            <w:pPr>
              <w:rPr>
                <w:rFonts w:ascii="Arial" w:hAnsi="Arial" w:cs="Arial"/>
              </w:rPr>
            </w:pPr>
          </w:p>
        </w:tc>
      </w:tr>
    </w:tbl>
    <w:p w14:paraId="587A8326" w14:textId="77777777" w:rsidR="005C129F" w:rsidRDefault="005C129F" w:rsidP="005C129F">
      <w:pPr>
        <w:rPr>
          <w:rFonts w:ascii="Arial" w:hAnsi="Arial" w:cs="Arial"/>
        </w:rPr>
      </w:pPr>
    </w:p>
    <w:p w14:paraId="762A0AF7" w14:textId="0F3C0EE9" w:rsidR="00D475B0" w:rsidRPr="005C129F" w:rsidRDefault="005C129F" w:rsidP="00EF067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1) </w:t>
      </w:r>
      <w:r w:rsidR="00EF067B" w:rsidRPr="00EF067B">
        <w:rPr>
          <w:rFonts w:ascii="Arial" w:hAnsi="Arial" w:cs="Arial"/>
          <w:b/>
        </w:rPr>
        <w:t>Descrizione a posteriori</w:t>
      </w:r>
      <w:r w:rsidR="00EF067B">
        <w:rPr>
          <w:rFonts w:ascii="Arial" w:hAnsi="Arial" w:cs="Arial"/>
        </w:rPr>
        <w:t xml:space="preserve"> </w:t>
      </w:r>
      <w:r w:rsidR="00EF067B" w:rsidRPr="005C129F">
        <w:rPr>
          <w:rFonts w:ascii="Arial" w:hAnsi="Arial" w:cs="Arial"/>
          <w:b/>
          <w:bCs/>
        </w:rPr>
        <w:t>de</w:t>
      </w:r>
      <w:r w:rsidR="00AE379D" w:rsidRPr="005C129F">
        <w:rPr>
          <w:rFonts w:ascii="Arial" w:hAnsi="Arial" w:cs="Arial"/>
          <w:b/>
          <w:bCs/>
        </w:rPr>
        <w:t>l progetto</w:t>
      </w:r>
      <w:r w:rsidR="00501018">
        <w:rPr>
          <w:rFonts w:ascii="Arial" w:hAnsi="Arial" w:cs="Arial"/>
          <w:b/>
          <w:bCs/>
        </w:rPr>
        <w:t xml:space="preserve">, </w:t>
      </w:r>
      <w:r w:rsidR="00501018" w:rsidRPr="00131797">
        <w:rPr>
          <w:rFonts w:ascii="Arial" w:hAnsi="Arial" w:cs="Arial"/>
          <w:b/>
          <w:bCs/>
        </w:rPr>
        <w:t>con esplicitazione dei seguenti aspetti:</w:t>
      </w:r>
    </w:p>
    <w:p w14:paraId="69C51917" w14:textId="6BE081B1" w:rsidR="00A1091A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Riferimento </w:t>
      </w:r>
      <w:r w:rsidR="00EF067B" w:rsidRPr="00EF067B">
        <w:rPr>
          <w:rFonts w:ascii="Arial" w:hAnsi="Arial" w:cs="Arial"/>
          <w:sz w:val="20"/>
          <w:szCs w:val="20"/>
        </w:rPr>
        <w:t>al programma cui la stessa può considerarsi legata e alle tematiche di ricerca</w:t>
      </w:r>
      <w:r w:rsidR="00016175">
        <w:rPr>
          <w:rFonts w:ascii="Arial" w:hAnsi="Arial" w:cs="Arial"/>
          <w:sz w:val="20"/>
          <w:szCs w:val="20"/>
        </w:rPr>
        <w:t>/percorsi di didattica condotti</w:t>
      </w:r>
      <w:r w:rsidR="00EF067B" w:rsidRPr="00EF067B">
        <w:rPr>
          <w:rFonts w:ascii="Arial" w:hAnsi="Arial" w:cs="Arial"/>
          <w:sz w:val="20"/>
          <w:szCs w:val="20"/>
        </w:rPr>
        <w:t xml:space="preserve"> dai soggetti </w:t>
      </w:r>
      <w:r w:rsidR="00016175">
        <w:rPr>
          <w:rFonts w:ascii="Arial" w:hAnsi="Arial" w:cs="Arial"/>
          <w:sz w:val="20"/>
          <w:szCs w:val="20"/>
        </w:rPr>
        <w:t>partecipanti al progetto</w:t>
      </w:r>
      <w:r>
        <w:rPr>
          <w:rFonts w:ascii="Arial" w:hAnsi="Arial" w:cs="Arial"/>
          <w:sz w:val="20"/>
          <w:szCs w:val="20"/>
        </w:rPr>
        <w:t xml:space="preserve"> </w:t>
      </w:r>
      <w:r w:rsidRPr="00E10F9B">
        <w:rPr>
          <w:rFonts w:ascii="Arial" w:hAnsi="Arial" w:cs="Arial"/>
          <w:i/>
          <w:sz w:val="20"/>
          <w:szCs w:val="20"/>
        </w:rPr>
        <w:t>(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500 caratteri</w:t>
      </w:r>
      <w:r w:rsidR="006121E8" w:rsidRPr="00E10F9B">
        <w:rPr>
          <w:rFonts w:ascii="Arial" w:hAnsi="Arial" w:cs="Arial"/>
          <w:i/>
          <w:sz w:val="20"/>
          <w:szCs w:val="20"/>
        </w:rPr>
        <w:t xml:space="preserve"> spazi inclusi</w:t>
      </w:r>
      <w:r w:rsidRPr="00E10F9B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</w:p>
    <w:p w14:paraId="74A5F2D8" w14:textId="77777777" w:rsidR="005C129F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29F" w14:paraId="514D2040" w14:textId="77777777" w:rsidTr="005C129F">
        <w:tc>
          <w:tcPr>
            <w:tcW w:w="10194" w:type="dxa"/>
          </w:tcPr>
          <w:p w14:paraId="100079E7" w14:textId="0DE08350" w:rsidR="00B267D7" w:rsidRDefault="00B267D7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AACB7C" w14:textId="77777777" w:rsidR="005C129F" w:rsidRDefault="005C129F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67098B" w14:textId="77777777" w:rsidR="005C129F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882D70B" w14:textId="77777777" w:rsidR="005C129F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D7C0D9A" w14:textId="1EA71C4E" w:rsidR="00EF067B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</w:t>
      </w:r>
      <w:r w:rsidR="00016175">
        <w:rPr>
          <w:rFonts w:ascii="Arial" w:hAnsi="Arial" w:cs="Arial"/>
          <w:sz w:val="20"/>
          <w:szCs w:val="20"/>
        </w:rPr>
        <w:t>ontributo delle strutture</w:t>
      </w:r>
      <w:r w:rsidR="00A1091A">
        <w:rPr>
          <w:rFonts w:ascii="Arial" w:hAnsi="Arial" w:cs="Arial"/>
          <w:sz w:val="20"/>
          <w:szCs w:val="20"/>
        </w:rPr>
        <w:t xml:space="preserve"> </w:t>
      </w:r>
      <w:r w:rsidR="00016175">
        <w:rPr>
          <w:rFonts w:ascii="Arial" w:hAnsi="Arial" w:cs="Arial"/>
          <w:sz w:val="20"/>
          <w:szCs w:val="20"/>
        </w:rPr>
        <w:t>di afferenza</w:t>
      </w:r>
      <w:r w:rsidR="00EE3617">
        <w:rPr>
          <w:rFonts w:ascii="Arial" w:hAnsi="Arial" w:cs="Arial"/>
          <w:sz w:val="20"/>
          <w:szCs w:val="20"/>
        </w:rPr>
        <w:t xml:space="preserve"> dei</w:t>
      </w:r>
      <w:r w:rsidR="00EF13FA">
        <w:rPr>
          <w:rFonts w:ascii="Arial" w:hAnsi="Arial" w:cs="Arial"/>
          <w:sz w:val="20"/>
          <w:szCs w:val="20"/>
        </w:rPr>
        <w:t>/delle</w:t>
      </w:r>
      <w:r w:rsidR="00EE3617">
        <w:rPr>
          <w:rFonts w:ascii="Arial" w:hAnsi="Arial" w:cs="Arial"/>
          <w:sz w:val="20"/>
          <w:szCs w:val="20"/>
        </w:rPr>
        <w:t xml:space="preserve"> proponenti</w:t>
      </w:r>
      <w:r w:rsidR="00016175">
        <w:rPr>
          <w:rFonts w:ascii="Arial" w:hAnsi="Arial" w:cs="Arial"/>
          <w:sz w:val="20"/>
          <w:szCs w:val="20"/>
        </w:rPr>
        <w:t xml:space="preserve"> </w:t>
      </w:r>
      <w:r w:rsidR="00A1091A">
        <w:rPr>
          <w:rFonts w:ascii="Arial" w:hAnsi="Arial" w:cs="Arial"/>
          <w:sz w:val="20"/>
          <w:szCs w:val="20"/>
        </w:rPr>
        <w:t xml:space="preserve">alla </w:t>
      </w:r>
      <w:r w:rsidR="00EE3617">
        <w:rPr>
          <w:rFonts w:ascii="Arial" w:hAnsi="Arial" w:cs="Arial"/>
          <w:sz w:val="20"/>
          <w:szCs w:val="20"/>
        </w:rPr>
        <w:t xml:space="preserve">progettazione, </w:t>
      </w:r>
      <w:r w:rsidR="00A1091A">
        <w:rPr>
          <w:rFonts w:ascii="Arial" w:hAnsi="Arial" w:cs="Arial"/>
          <w:sz w:val="20"/>
          <w:szCs w:val="20"/>
        </w:rPr>
        <w:t>realizzazione</w:t>
      </w:r>
      <w:r w:rsidR="00EE3617">
        <w:rPr>
          <w:rFonts w:ascii="Arial" w:hAnsi="Arial" w:cs="Arial"/>
          <w:sz w:val="20"/>
          <w:szCs w:val="20"/>
        </w:rPr>
        <w:t xml:space="preserve">, </w:t>
      </w:r>
      <w:r w:rsidR="00A1091A">
        <w:rPr>
          <w:rFonts w:ascii="Arial" w:hAnsi="Arial" w:cs="Arial"/>
          <w:sz w:val="20"/>
          <w:szCs w:val="20"/>
        </w:rPr>
        <w:t>determinazione</w:t>
      </w:r>
      <w:r w:rsidR="00EE3617">
        <w:rPr>
          <w:rFonts w:ascii="Arial" w:hAnsi="Arial" w:cs="Arial"/>
          <w:sz w:val="20"/>
          <w:szCs w:val="20"/>
        </w:rPr>
        <w:t xml:space="preserve"> e monitoraggio </w:t>
      </w:r>
      <w:r w:rsidR="00A1091A">
        <w:rPr>
          <w:rFonts w:ascii="Arial" w:hAnsi="Arial" w:cs="Arial"/>
          <w:sz w:val="20"/>
          <w:szCs w:val="20"/>
        </w:rPr>
        <w:t>del suo impatto</w:t>
      </w:r>
      <w:r>
        <w:rPr>
          <w:rFonts w:ascii="Arial" w:hAnsi="Arial" w:cs="Arial"/>
          <w:sz w:val="20"/>
          <w:szCs w:val="20"/>
        </w:rPr>
        <w:t xml:space="preserve"> </w:t>
      </w:r>
      <w:r w:rsidRPr="00E10F9B">
        <w:rPr>
          <w:rFonts w:ascii="Arial" w:hAnsi="Arial" w:cs="Arial"/>
          <w:i/>
          <w:sz w:val="20"/>
          <w:szCs w:val="20"/>
        </w:rPr>
        <w:t>(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500 caratteri</w:t>
      </w:r>
      <w:r w:rsidR="006121E8" w:rsidRPr="00E10F9B">
        <w:rPr>
          <w:rFonts w:ascii="Arial" w:hAnsi="Arial" w:cs="Arial"/>
          <w:i/>
          <w:sz w:val="20"/>
          <w:szCs w:val="20"/>
        </w:rPr>
        <w:t xml:space="preserve"> spazi inclusi</w:t>
      </w:r>
      <w:r w:rsidRPr="00E10F9B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121BA56B" w14:textId="77777777" w:rsidR="005C129F" w:rsidRDefault="005C129F" w:rsidP="005C129F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29F" w14:paraId="4E824040" w14:textId="77777777" w:rsidTr="005C129F">
        <w:tc>
          <w:tcPr>
            <w:tcW w:w="10194" w:type="dxa"/>
          </w:tcPr>
          <w:p w14:paraId="23894D84" w14:textId="77777777" w:rsidR="00B267D7" w:rsidRDefault="00B267D7" w:rsidP="005C129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3F4D39" w14:textId="77777777" w:rsidR="005C129F" w:rsidRDefault="005C129F" w:rsidP="005C129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DDEF36" w14:textId="77777777" w:rsidR="005C129F" w:rsidRDefault="005C129F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8748B54" w14:textId="5CCE4352" w:rsidR="00B267D7" w:rsidRDefault="00B267D7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016175">
        <w:rPr>
          <w:rFonts w:ascii="Arial" w:hAnsi="Arial" w:cs="Arial"/>
          <w:sz w:val="20"/>
          <w:szCs w:val="20"/>
        </w:rPr>
        <w:t xml:space="preserve">ventuale coinvolgimento di </w:t>
      </w:r>
      <w:proofErr w:type="spellStart"/>
      <w:r w:rsidR="00016175">
        <w:rPr>
          <w:rFonts w:ascii="Arial" w:hAnsi="Arial" w:cs="Arial"/>
          <w:sz w:val="20"/>
          <w:szCs w:val="20"/>
        </w:rPr>
        <w:t>altra</w:t>
      </w:r>
      <w:proofErr w:type="spellEnd"/>
      <w:r w:rsidR="00016175">
        <w:rPr>
          <w:rFonts w:ascii="Arial" w:hAnsi="Arial" w:cs="Arial"/>
          <w:sz w:val="20"/>
          <w:szCs w:val="20"/>
        </w:rPr>
        <w:t xml:space="preserve"> componente accademica</w:t>
      </w:r>
      <w:r w:rsidR="00EE3617">
        <w:rPr>
          <w:rFonts w:ascii="Arial" w:hAnsi="Arial" w:cs="Arial"/>
          <w:sz w:val="20"/>
          <w:szCs w:val="20"/>
        </w:rPr>
        <w:t>, con specifica del ruolo svolto</w:t>
      </w:r>
      <w:r w:rsidR="00016175">
        <w:rPr>
          <w:rFonts w:ascii="Arial" w:hAnsi="Arial" w:cs="Arial"/>
          <w:sz w:val="20"/>
          <w:szCs w:val="20"/>
        </w:rPr>
        <w:t xml:space="preserve"> (PTA, assegnisti</w:t>
      </w:r>
      <w:r w:rsidR="00EF13FA">
        <w:rPr>
          <w:rFonts w:ascii="Arial" w:hAnsi="Arial" w:cs="Arial"/>
          <w:sz w:val="20"/>
          <w:szCs w:val="20"/>
        </w:rPr>
        <w:t>/e</w:t>
      </w:r>
      <w:r w:rsidR="00016175">
        <w:rPr>
          <w:rFonts w:ascii="Arial" w:hAnsi="Arial" w:cs="Arial"/>
          <w:sz w:val="20"/>
          <w:szCs w:val="20"/>
        </w:rPr>
        <w:t>, dottorandi</w:t>
      </w:r>
      <w:r w:rsidR="00EF13FA">
        <w:rPr>
          <w:rFonts w:ascii="Arial" w:hAnsi="Arial" w:cs="Arial"/>
          <w:sz w:val="20"/>
          <w:szCs w:val="20"/>
        </w:rPr>
        <w:t>/e</w:t>
      </w:r>
      <w:r w:rsidR="00D152C9">
        <w:rPr>
          <w:rFonts w:ascii="Arial" w:hAnsi="Arial" w:cs="Arial"/>
          <w:sz w:val="20"/>
          <w:szCs w:val="20"/>
        </w:rPr>
        <w:t>, studenti</w:t>
      </w:r>
      <w:r w:rsidR="00EF13FA">
        <w:rPr>
          <w:rFonts w:ascii="Arial" w:hAnsi="Arial" w:cs="Arial"/>
          <w:sz w:val="20"/>
          <w:szCs w:val="20"/>
        </w:rPr>
        <w:t>/studentesse</w:t>
      </w:r>
      <w:r w:rsidR="00EE3617">
        <w:rPr>
          <w:rFonts w:ascii="Arial" w:hAnsi="Arial" w:cs="Arial"/>
          <w:sz w:val="20"/>
          <w:szCs w:val="20"/>
        </w:rPr>
        <w:t xml:space="preserve"> ecc.</w:t>
      </w: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500 caratteri</w:t>
      </w:r>
      <w:r w:rsidR="006121E8" w:rsidRPr="00E10F9B">
        <w:rPr>
          <w:rFonts w:ascii="Arial" w:hAnsi="Arial" w:cs="Arial"/>
          <w:i/>
          <w:sz w:val="20"/>
          <w:szCs w:val="20"/>
        </w:rPr>
        <w:t xml:space="preserve"> spazi inclusi</w:t>
      </w:r>
      <w:r>
        <w:rPr>
          <w:rFonts w:ascii="Arial" w:hAnsi="Arial" w:cs="Arial"/>
          <w:sz w:val="20"/>
          <w:szCs w:val="20"/>
        </w:rPr>
        <w:t>):</w:t>
      </w:r>
    </w:p>
    <w:p w14:paraId="1AC697C4" w14:textId="77777777" w:rsidR="00B267D7" w:rsidRDefault="00B267D7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267D7" w14:paraId="6FEE7C67" w14:textId="77777777" w:rsidTr="00B267D7">
        <w:tc>
          <w:tcPr>
            <w:tcW w:w="10194" w:type="dxa"/>
          </w:tcPr>
          <w:p w14:paraId="020B9808" w14:textId="77777777" w:rsidR="00B267D7" w:rsidRDefault="00B267D7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EB6780" w14:textId="77777777" w:rsidR="00B267D7" w:rsidRDefault="00B267D7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8063A7" w14:textId="77777777" w:rsidR="00B267D7" w:rsidRPr="00EF067B" w:rsidRDefault="00B267D7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FDC4551" w14:textId="4EB962CD" w:rsidR="00A1091A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E3617">
        <w:rPr>
          <w:rFonts w:ascii="Arial" w:hAnsi="Arial" w:cs="Arial"/>
          <w:sz w:val="20"/>
          <w:szCs w:val="20"/>
        </w:rPr>
        <w:t>estinatari</w:t>
      </w:r>
      <w:r w:rsidR="001147B1">
        <w:rPr>
          <w:rFonts w:ascii="Arial" w:hAnsi="Arial" w:cs="Arial"/>
          <w:sz w:val="20"/>
          <w:szCs w:val="20"/>
        </w:rPr>
        <w:t>/e</w:t>
      </w:r>
      <w:r w:rsidR="00EE361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E3617">
        <w:rPr>
          <w:rFonts w:ascii="Arial" w:hAnsi="Arial" w:cs="Arial"/>
          <w:sz w:val="20"/>
          <w:szCs w:val="20"/>
        </w:rPr>
        <w:t>e</w:t>
      </w:r>
      <w:proofErr w:type="spellEnd"/>
      <w:r w:rsidR="00EE3617">
        <w:rPr>
          <w:rFonts w:ascii="Arial" w:hAnsi="Arial" w:cs="Arial"/>
          <w:sz w:val="20"/>
          <w:szCs w:val="20"/>
        </w:rPr>
        <w:t xml:space="preserve"> beneficiari</w:t>
      </w:r>
      <w:r w:rsidR="001147B1">
        <w:rPr>
          <w:rFonts w:ascii="Arial" w:hAnsi="Arial" w:cs="Arial"/>
          <w:sz w:val="20"/>
          <w:szCs w:val="20"/>
        </w:rPr>
        <w:t>/e</w:t>
      </w:r>
      <w:r w:rsidR="00EE3617">
        <w:rPr>
          <w:rFonts w:ascii="Arial" w:hAnsi="Arial" w:cs="Arial"/>
          <w:sz w:val="20"/>
          <w:szCs w:val="20"/>
        </w:rPr>
        <w:t xml:space="preserve"> delle attività realizzate</w:t>
      </w:r>
      <w:r w:rsidR="00EF067B" w:rsidRPr="00EF067B">
        <w:rPr>
          <w:rFonts w:ascii="Arial" w:hAnsi="Arial" w:cs="Arial"/>
          <w:sz w:val="20"/>
          <w:szCs w:val="20"/>
        </w:rPr>
        <w:t xml:space="preserve"> (numeri e tipologia</w:t>
      </w:r>
      <w:r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500 caratteri spazi inclusi</w:t>
      </w:r>
      <w:r w:rsidR="00EF067B" w:rsidRPr="00EF067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</w:p>
    <w:p w14:paraId="03DC13A1" w14:textId="77777777" w:rsidR="006121E8" w:rsidRDefault="006121E8" w:rsidP="006121E8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121E8" w14:paraId="70A1B21C" w14:textId="77777777" w:rsidTr="006121E8">
        <w:tc>
          <w:tcPr>
            <w:tcW w:w="10194" w:type="dxa"/>
          </w:tcPr>
          <w:p w14:paraId="0B3E24B5" w14:textId="77777777" w:rsidR="006121E8" w:rsidRDefault="006121E8" w:rsidP="006121E8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F43BA9" w14:textId="77777777" w:rsidR="006121E8" w:rsidRDefault="006121E8" w:rsidP="006121E8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58EA75" w14:textId="77777777" w:rsidR="006121E8" w:rsidRDefault="006121E8" w:rsidP="006121E8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FB3744F" w14:textId="073A3827" w:rsidR="00A1091A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A1091A">
        <w:rPr>
          <w:rFonts w:ascii="Arial" w:hAnsi="Arial" w:cs="Arial"/>
          <w:sz w:val="20"/>
          <w:szCs w:val="20"/>
        </w:rPr>
        <w:t>ndicatori di impatto proposti</w:t>
      </w:r>
      <w:r w:rsidR="00EE3617">
        <w:rPr>
          <w:rFonts w:ascii="Arial" w:hAnsi="Arial" w:cs="Arial"/>
          <w:sz w:val="20"/>
          <w:szCs w:val="20"/>
        </w:rPr>
        <w:t xml:space="preserve"> e degli strumenti di sua verifica</w:t>
      </w:r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1.500 caratteri spazi inclusi</w:t>
      </w:r>
      <w:r>
        <w:rPr>
          <w:rFonts w:ascii="Arial" w:hAnsi="Arial" w:cs="Arial"/>
          <w:sz w:val="20"/>
          <w:szCs w:val="20"/>
        </w:rPr>
        <w:t>):</w:t>
      </w:r>
    </w:p>
    <w:p w14:paraId="79F22D4A" w14:textId="77777777" w:rsidR="00EE3617" w:rsidRDefault="00EE3617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121E8" w14:paraId="3BC0570C" w14:textId="77777777" w:rsidTr="006121E8">
        <w:tc>
          <w:tcPr>
            <w:tcW w:w="10194" w:type="dxa"/>
          </w:tcPr>
          <w:p w14:paraId="6C58DB5A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74ED4C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739AEF" w14:textId="77777777" w:rsidR="00EE3617" w:rsidRDefault="00EE3617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D118B6C" w14:textId="6796DB14" w:rsidR="00B96B8F" w:rsidRDefault="00501018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 w:rsidRPr="00131797">
        <w:rPr>
          <w:rFonts w:ascii="Arial" w:hAnsi="Arial" w:cs="Arial"/>
          <w:sz w:val="20"/>
          <w:szCs w:val="20"/>
        </w:rPr>
        <w:t>Specificazione ed</w:t>
      </w:r>
      <w:r>
        <w:rPr>
          <w:rFonts w:ascii="Arial" w:hAnsi="Arial" w:cs="Arial"/>
          <w:sz w:val="20"/>
          <w:szCs w:val="20"/>
        </w:rPr>
        <w:t xml:space="preserve"> e</w:t>
      </w:r>
      <w:r w:rsidR="00A1091A">
        <w:rPr>
          <w:rFonts w:ascii="Arial" w:hAnsi="Arial" w:cs="Arial"/>
          <w:sz w:val="20"/>
          <w:szCs w:val="20"/>
        </w:rPr>
        <w:t xml:space="preserve">laborazione dei risultati, attraverso i dati qualitativi e quantitativi emersi, </w:t>
      </w:r>
      <w:r w:rsidR="00EE3617">
        <w:rPr>
          <w:rFonts w:ascii="Arial" w:hAnsi="Arial" w:cs="Arial"/>
          <w:sz w:val="20"/>
          <w:szCs w:val="20"/>
        </w:rPr>
        <w:t>(</w:t>
      </w:r>
      <w:r w:rsidR="00A1091A">
        <w:rPr>
          <w:rFonts w:ascii="Arial" w:hAnsi="Arial" w:cs="Arial"/>
          <w:sz w:val="20"/>
          <w:szCs w:val="20"/>
        </w:rPr>
        <w:t xml:space="preserve">come a titolo di esempio: </w:t>
      </w:r>
      <w:r w:rsidR="00EF067B" w:rsidRPr="00EF067B">
        <w:rPr>
          <w:rFonts w:ascii="Arial" w:hAnsi="Arial" w:cs="Arial"/>
          <w:sz w:val="20"/>
          <w:szCs w:val="20"/>
        </w:rPr>
        <w:t>sistemi di registrazione del pubblico e</w:t>
      </w:r>
      <w:r w:rsidR="00A1091A">
        <w:rPr>
          <w:rFonts w:ascii="Arial" w:hAnsi="Arial" w:cs="Arial"/>
          <w:sz w:val="20"/>
          <w:szCs w:val="20"/>
        </w:rPr>
        <w:t xml:space="preserve"> risultati di questionario di gradimento, eventualmente raffrontato c</w:t>
      </w:r>
      <w:r w:rsidR="00CF66ED">
        <w:rPr>
          <w:rFonts w:ascii="Arial" w:hAnsi="Arial" w:cs="Arial"/>
          <w:sz w:val="20"/>
          <w:szCs w:val="20"/>
        </w:rPr>
        <w:t xml:space="preserve">on questionario preliminare </w:t>
      </w:r>
      <w:proofErr w:type="spellStart"/>
      <w:r w:rsidR="00CF66ED">
        <w:rPr>
          <w:rFonts w:ascii="Arial" w:hAnsi="Arial" w:cs="Arial"/>
          <w:sz w:val="20"/>
          <w:szCs w:val="20"/>
        </w:rPr>
        <w:t>pre</w:t>
      </w:r>
      <w:proofErr w:type="spellEnd"/>
      <w:r w:rsidR="00CF66ED">
        <w:rPr>
          <w:rFonts w:ascii="Arial" w:hAnsi="Arial" w:cs="Arial"/>
          <w:sz w:val="20"/>
          <w:szCs w:val="20"/>
        </w:rPr>
        <w:t>-</w:t>
      </w:r>
      <w:r w:rsidR="00A1091A">
        <w:rPr>
          <w:rFonts w:ascii="Arial" w:hAnsi="Arial" w:cs="Arial"/>
          <w:sz w:val="20"/>
          <w:szCs w:val="20"/>
        </w:rPr>
        <w:t>evento</w:t>
      </w:r>
      <w:r w:rsidR="006121E8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6121E8"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="006121E8" w:rsidRPr="00E10F9B">
        <w:rPr>
          <w:rFonts w:ascii="Arial" w:hAnsi="Arial" w:cs="Arial"/>
          <w:i/>
          <w:sz w:val="20"/>
          <w:szCs w:val="20"/>
        </w:rPr>
        <w:t xml:space="preserve"> 1.500 caratteri spazi inclusi</w:t>
      </w:r>
      <w:r w:rsidR="00EE3617">
        <w:rPr>
          <w:rFonts w:ascii="Arial" w:hAnsi="Arial" w:cs="Arial"/>
          <w:sz w:val="20"/>
          <w:szCs w:val="20"/>
        </w:rPr>
        <w:t>)</w:t>
      </w:r>
      <w:r w:rsidR="006121E8">
        <w:rPr>
          <w:rFonts w:ascii="Arial" w:hAnsi="Arial" w:cs="Arial"/>
          <w:sz w:val="20"/>
          <w:szCs w:val="20"/>
        </w:rPr>
        <w:t>:</w:t>
      </w:r>
    </w:p>
    <w:p w14:paraId="7E063891" w14:textId="77777777" w:rsidR="006121E8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121E8" w14:paraId="0CF27BE6" w14:textId="77777777" w:rsidTr="006121E8">
        <w:tc>
          <w:tcPr>
            <w:tcW w:w="10194" w:type="dxa"/>
          </w:tcPr>
          <w:p w14:paraId="5CEEF93B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494BEC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683F0C" w14:textId="77777777" w:rsidR="006121E8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51E8767" w14:textId="61B673CB" w:rsidR="00EF16A3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EF16A3">
        <w:rPr>
          <w:rFonts w:ascii="Arial" w:hAnsi="Arial" w:cs="Arial"/>
          <w:sz w:val="20"/>
          <w:szCs w:val="20"/>
        </w:rPr>
        <w:t xml:space="preserve">otenziale </w:t>
      </w:r>
      <w:r w:rsidR="00EE3617">
        <w:rPr>
          <w:rFonts w:ascii="Arial" w:hAnsi="Arial" w:cs="Arial"/>
          <w:sz w:val="20"/>
          <w:szCs w:val="20"/>
        </w:rPr>
        <w:t>continuità del progetto nel medio-lungo periodo e alla previsione di strumenti per un monitoraggio prolungato nel tempo</w:t>
      </w:r>
      <w:r>
        <w:rPr>
          <w:rFonts w:ascii="Arial" w:hAnsi="Arial" w:cs="Arial"/>
          <w:sz w:val="20"/>
          <w:szCs w:val="20"/>
        </w:rPr>
        <w:t xml:space="preserve"> </w:t>
      </w:r>
      <w:r w:rsidRPr="00E10F9B">
        <w:rPr>
          <w:rFonts w:ascii="Arial" w:hAnsi="Arial" w:cs="Arial"/>
          <w:i/>
          <w:sz w:val="20"/>
          <w:szCs w:val="20"/>
        </w:rPr>
        <w:t>(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1.500 caratteri spazi inclusi</w:t>
      </w:r>
      <w:r>
        <w:rPr>
          <w:rFonts w:ascii="Arial" w:hAnsi="Arial" w:cs="Arial"/>
          <w:sz w:val="20"/>
          <w:szCs w:val="20"/>
        </w:rPr>
        <w:t xml:space="preserve">): </w:t>
      </w:r>
    </w:p>
    <w:p w14:paraId="2CC23F01" w14:textId="77777777" w:rsidR="006121E8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121E8" w14:paraId="2EF12D38" w14:textId="77777777" w:rsidTr="006121E8">
        <w:tc>
          <w:tcPr>
            <w:tcW w:w="10194" w:type="dxa"/>
          </w:tcPr>
          <w:p w14:paraId="679558F0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4E03B6" w14:textId="77777777" w:rsidR="006121E8" w:rsidRDefault="006121E8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6B43B2" w14:textId="77777777" w:rsidR="006121E8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D4B3F10" w14:textId="5CBE5759" w:rsidR="00AD5CCD" w:rsidRDefault="006121E8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Attività </w:t>
      </w:r>
      <w:r w:rsidR="00EF16A3">
        <w:rPr>
          <w:rFonts w:ascii="Arial" w:hAnsi="Arial" w:cs="Arial"/>
          <w:sz w:val="20"/>
          <w:szCs w:val="20"/>
        </w:rPr>
        <w:t>di comunicazione</w:t>
      </w:r>
      <w:r>
        <w:rPr>
          <w:rFonts w:ascii="Arial" w:hAnsi="Arial" w:cs="Arial"/>
          <w:sz w:val="20"/>
          <w:szCs w:val="20"/>
        </w:rPr>
        <w:t xml:space="preserve"> </w:t>
      </w:r>
      <w:r w:rsidR="00145C80">
        <w:rPr>
          <w:rFonts w:ascii="Arial" w:hAnsi="Arial" w:cs="Arial"/>
          <w:sz w:val="20"/>
          <w:szCs w:val="20"/>
        </w:rPr>
        <w:t>(</w:t>
      </w:r>
      <w:proofErr w:type="spellStart"/>
      <w:r w:rsidR="00145C80"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="00145C80" w:rsidRPr="00E10F9B">
        <w:rPr>
          <w:rFonts w:ascii="Arial" w:hAnsi="Arial" w:cs="Arial"/>
          <w:i/>
          <w:sz w:val="20"/>
          <w:szCs w:val="20"/>
        </w:rPr>
        <w:t xml:space="preserve"> 1.000 caratteri spazi inclusi</w:t>
      </w:r>
      <w:r w:rsidR="00145C80">
        <w:rPr>
          <w:rFonts w:ascii="Arial" w:hAnsi="Arial" w:cs="Arial"/>
          <w:sz w:val="20"/>
          <w:szCs w:val="20"/>
        </w:rPr>
        <w:t xml:space="preserve">): </w:t>
      </w:r>
    </w:p>
    <w:p w14:paraId="328E0558" w14:textId="77777777" w:rsidR="00145C80" w:rsidRDefault="00145C80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45C80" w14:paraId="0CDACAEE" w14:textId="77777777" w:rsidTr="00145C80">
        <w:tc>
          <w:tcPr>
            <w:tcW w:w="10194" w:type="dxa"/>
          </w:tcPr>
          <w:p w14:paraId="46194DF8" w14:textId="77777777" w:rsidR="00145C80" w:rsidRDefault="00145C80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8AF4B7" w14:textId="77777777" w:rsidR="00145C80" w:rsidRDefault="00145C80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953974" w14:textId="77777777" w:rsidR="00145C80" w:rsidRDefault="00145C80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80EEA26" w14:textId="75754680" w:rsidR="00EF16A3" w:rsidRDefault="00145C80" w:rsidP="00EF067B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Eventuali</w:t>
      </w:r>
      <w:r w:rsidR="00AD5CCD">
        <w:rPr>
          <w:rFonts w:ascii="Arial" w:hAnsi="Arial" w:cs="Arial"/>
          <w:sz w:val="20"/>
          <w:szCs w:val="20"/>
        </w:rPr>
        <w:t xml:space="preserve"> ulterior</w:t>
      </w:r>
      <w:r>
        <w:rPr>
          <w:rFonts w:ascii="Arial" w:hAnsi="Arial" w:cs="Arial"/>
          <w:sz w:val="20"/>
          <w:szCs w:val="20"/>
        </w:rPr>
        <w:t>i</w:t>
      </w:r>
      <w:r w:rsidR="00AD5CCD">
        <w:rPr>
          <w:rFonts w:ascii="Arial" w:hAnsi="Arial" w:cs="Arial"/>
          <w:sz w:val="20"/>
          <w:szCs w:val="20"/>
        </w:rPr>
        <w:t xml:space="preserve"> element</w:t>
      </w:r>
      <w:r>
        <w:rPr>
          <w:rFonts w:ascii="Arial" w:hAnsi="Arial" w:cs="Arial"/>
          <w:sz w:val="20"/>
          <w:szCs w:val="20"/>
        </w:rPr>
        <w:t>i</w:t>
      </w:r>
      <w:r w:rsidR="00AD5CCD">
        <w:rPr>
          <w:rFonts w:ascii="Arial" w:hAnsi="Arial" w:cs="Arial"/>
          <w:sz w:val="20"/>
          <w:szCs w:val="20"/>
        </w:rPr>
        <w:t xml:space="preserve"> caratterizzant</w:t>
      </w:r>
      <w:r>
        <w:rPr>
          <w:rFonts w:ascii="Arial" w:hAnsi="Arial" w:cs="Arial"/>
          <w:sz w:val="20"/>
          <w:szCs w:val="20"/>
        </w:rPr>
        <w:t>i</w:t>
      </w:r>
      <w:r w:rsidR="00AD5CCD">
        <w:rPr>
          <w:rFonts w:ascii="Arial" w:hAnsi="Arial" w:cs="Arial"/>
          <w:sz w:val="20"/>
          <w:szCs w:val="20"/>
        </w:rPr>
        <w:t xml:space="preserve"> </w:t>
      </w:r>
      <w:r w:rsidR="00EE3617">
        <w:rPr>
          <w:rFonts w:ascii="Arial" w:hAnsi="Arial" w:cs="Arial"/>
          <w:sz w:val="20"/>
          <w:szCs w:val="20"/>
        </w:rPr>
        <w:t>il progetto</w:t>
      </w:r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E10F9B">
        <w:rPr>
          <w:rFonts w:ascii="Arial" w:hAnsi="Arial" w:cs="Arial"/>
          <w:i/>
          <w:sz w:val="20"/>
          <w:szCs w:val="20"/>
        </w:rPr>
        <w:t>max</w:t>
      </w:r>
      <w:proofErr w:type="spellEnd"/>
      <w:r w:rsidRPr="00E10F9B">
        <w:rPr>
          <w:rFonts w:ascii="Arial" w:hAnsi="Arial" w:cs="Arial"/>
          <w:i/>
          <w:sz w:val="20"/>
          <w:szCs w:val="20"/>
        </w:rPr>
        <w:t xml:space="preserve"> 500 caratteri spazi inclusi</w:t>
      </w:r>
      <w:proofErr w:type="gramStart"/>
      <w:r>
        <w:rPr>
          <w:rFonts w:ascii="Arial" w:hAnsi="Arial" w:cs="Arial"/>
          <w:sz w:val="20"/>
          <w:szCs w:val="20"/>
        </w:rPr>
        <w:t>):</w:t>
      </w:r>
      <w:r w:rsidR="00EF16A3">
        <w:rPr>
          <w:rFonts w:ascii="Arial" w:hAnsi="Arial" w:cs="Arial"/>
          <w:sz w:val="20"/>
          <w:szCs w:val="20"/>
        </w:rPr>
        <w:t>.</w:t>
      </w:r>
      <w:proofErr w:type="gramEnd"/>
    </w:p>
    <w:p w14:paraId="0FEA108B" w14:textId="77777777" w:rsidR="00145C80" w:rsidRDefault="00145C80" w:rsidP="00EF067B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45C80" w14:paraId="407BB35B" w14:textId="77777777" w:rsidTr="00145C80">
        <w:tc>
          <w:tcPr>
            <w:tcW w:w="10194" w:type="dxa"/>
          </w:tcPr>
          <w:p w14:paraId="3FBB79F4" w14:textId="77777777" w:rsidR="00145C80" w:rsidRDefault="00145C80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52A474" w14:textId="77777777" w:rsidR="00145C80" w:rsidRDefault="00145C80" w:rsidP="00EF067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39CD0B" w14:textId="2BE402A3" w:rsidR="00AE379D" w:rsidRDefault="00AE379D" w:rsidP="00351946">
      <w:pPr>
        <w:rPr>
          <w:rFonts w:ascii="Arial" w:hAnsi="Arial" w:cs="Arial"/>
        </w:rPr>
      </w:pPr>
    </w:p>
    <w:p w14:paraId="036E6342" w14:textId="77777777" w:rsidR="00145C80" w:rsidRDefault="00145C80" w:rsidP="00EE3617">
      <w:pPr>
        <w:jc w:val="center"/>
        <w:rPr>
          <w:rFonts w:ascii="Arial" w:hAnsi="Arial" w:cs="Arial"/>
          <w:b/>
        </w:rPr>
      </w:pPr>
    </w:p>
    <w:p w14:paraId="5D096C95" w14:textId="77777777" w:rsidR="00145C80" w:rsidRDefault="00145C80" w:rsidP="00EE3617">
      <w:pPr>
        <w:jc w:val="center"/>
        <w:rPr>
          <w:rFonts w:ascii="Arial" w:hAnsi="Arial" w:cs="Arial"/>
          <w:b/>
        </w:rPr>
      </w:pPr>
    </w:p>
    <w:p w14:paraId="265902B9" w14:textId="2F1E803B" w:rsidR="00145C80" w:rsidRPr="00EE3617" w:rsidRDefault="00EE3617" w:rsidP="00EE3617">
      <w:pPr>
        <w:jc w:val="center"/>
        <w:rPr>
          <w:rFonts w:ascii="Arial" w:hAnsi="Arial" w:cs="Arial"/>
          <w:b/>
        </w:rPr>
      </w:pPr>
      <w:r w:rsidRPr="00EE3617">
        <w:rPr>
          <w:rFonts w:ascii="Arial" w:hAnsi="Arial" w:cs="Arial"/>
          <w:b/>
        </w:rPr>
        <w:t>SCHEDA DI RENDICONTAZIONE</w:t>
      </w:r>
    </w:p>
    <w:p w14:paraId="49D05D28" w14:textId="1CC992B3" w:rsidR="00AE379D" w:rsidRDefault="00AE379D" w:rsidP="00E10F9B">
      <w:pPr>
        <w:jc w:val="center"/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"C:\\Users\\geraputa\\Downloads\\Budget PE (2).xlsx" "Foglio2!R4C2:R10C5" \a \f 5 \h  \* MERGEFORMAT </w:instrText>
      </w:r>
      <w:r>
        <w:rPr>
          <w:rFonts w:ascii="Arial" w:hAnsi="Arial" w:cs="Arial"/>
        </w:rPr>
        <w:fldChar w:fldCharType="separate"/>
      </w:r>
    </w:p>
    <w:tbl>
      <w:tblPr>
        <w:tblStyle w:val="Grigliatabella"/>
        <w:tblW w:w="10184" w:type="dxa"/>
        <w:tblLook w:val="04A0" w:firstRow="1" w:lastRow="0" w:firstColumn="1" w:lastColumn="0" w:noHBand="0" w:noVBand="1"/>
      </w:tblPr>
      <w:tblGrid>
        <w:gridCol w:w="2546"/>
        <w:gridCol w:w="3261"/>
        <w:gridCol w:w="2552"/>
        <w:gridCol w:w="1825"/>
      </w:tblGrid>
      <w:tr w:rsidR="00AE379D" w:rsidRPr="00AE379D" w14:paraId="159B683A" w14:textId="77777777" w:rsidTr="00AE379D">
        <w:trPr>
          <w:trHeight w:val="561"/>
        </w:trPr>
        <w:tc>
          <w:tcPr>
            <w:tcW w:w="2546" w:type="dxa"/>
            <w:hideMark/>
          </w:tcPr>
          <w:p w14:paraId="1A54AB4C" w14:textId="402A2848" w:rsidR="00AE379D" w:rsidRPr="00AE379D" w:rsidRDefault="00AE379D" w:rsidP="00AE379D">
            <w:pPr>
              <w:rPr>
                <w:rFonts w:ascii="Arial" w:hAnsi="Arial" w:cs="Arial"/>
                <w:b/>
                <w:bCs/>
              </w:rPr>
            </w:pPr>
            <w:r w:rsidRPr="00AE379D">
              <w:rPr>
                <w:rFonts w:ascii="Arial" w:hAnsi="Arial" w:cs="Arial"/>
                <w:b/>
                <w:bCs/>
              </w:rPr>
              <w:t>Voci di costo riferit</w:t>
            </w:r>
            <w:r w:rsidR="00145C80">
              <w:rPr>
                <w:rFonts w:ascii="Arial" w:hAnsi="Arial" w:cs="Arial"/>
                <w:b/>
                <w:bCs/>
              </w:rPr>
              <w:t>e</w:t>
            </w:r>
            <w:r w:rsidRPr="00AE379D">
              <w:rPr>
                <w:rFonts w:ascii="Arial" w:hAnsi="Arial" w:cs="Arial"/>
                <w:b/>
                <w:bCs/>
              </w:rPr>
              <w:t xml:space="preserve"> al progetto</w:t>
            </w:r>
          </w:p>
        </w:tc>
        <w:tc>
          <w:tcPr>
            <w:tcW w:w="3261" w:type="dxa"/>
            <w:hideMark/>
          </w:tcPr>
          <w:p w14:paraId="3D3C3B55" w14:textId="4D8E47F4" w:rsidR="00AE379D" w:rsidRPr="00AE379D" w:rsidRDefault="00AE379D" w:rsidP="00AE379D">
            <w:pPr>
              <w:rPr>
                <w:rFonts w:ascii="Arial" w:hAnsi="Arial" w:cs="Arial"/>
                <w:b/>
                <w:bCs/>
              </w:rPr>
            </w:pPr>
            <w:r w:rsidRPr="00AE379D">
              <w:rPr>
                <w:rFonts w:ascii="Arial" w:hAnsi="Arial" w:cs="Arial"/>
                <w:b/>
                <w:bCs/>
              </w:rPr>
              <w:t xml:space="preserve">Motivazione e </w:t>
            </w:r>
            <w:r w:rsidR="00145C80">
              <w:rPr>
                <w:rFonts w:ascii="Arial" w:hAnsi="Arial" w:cs="Arial"/>
                <w:b/>
                <w:bCs/>
              </w:rPr>
              <w:t>descrizione delle spese sostenute</w:t>
            </w:r>
          </w:p>
        </w:tc>
        <w:tc>
          <w:tcPr>
            <w:tcW w:w="2552" w:type="dxa"/>
            <w:hideMark/>
          </w:tcPr>
          <w:p w14:paraId="4ABCF29C" w14:textId="666B49A2" w:rsidR="00AE379D" w:rsidRPr="00AE379D" w:rsidRDefault="00AE379D" w:rsidP="00AE379D">
            <w:pPr>
              <w:rPr>
                <w:rFonts w:ascii="Arial" w:hAnsi="Arial" w:cs="Arial"/>
                <w:b/>
                <w:bCs/>
              </w:rPr>
            </w:pPr>
            <w:r w:rsidRPr="00AE379D">
              <w:rPr>
                <w:rFonts w:ascii="Arial" w:hAnsi="Arial" w:cs="Arial"/>
                <w:b/>
                <w:bCs/>
              </w:rPr>
              <w:t xml:space="preserve">Ammontare in euro previsto </w:t>
            </w:r>
          </w:p>
        </w:tc>
        <w:tc>
          <w:tcPr>
            <w:tcW w:w="1825" w:type="dxa"/>
            <w:hideMark/>
          </w:tcPr>
          <w:p w14:paraId="4DB4367E" w14:textId="3CF4BE91" w:rsidR="00AE379D" w:rsidRPr="00AE379D" w:rsidRDefault="00AE379D" w:rsidP="00AE379D">
            <w:pPr>
              <w:rPr>
                <w:rFonts w:ascii="Arial" w:hAnsi="Arial" w:cs="Arial"/>
                <w:b/>
                <w:bCs/>
              </w:rPr>
            </w:pPr>
            <w:r w:rsidRPr="00AE379D">
              <w:rPr>
                <w:rFonts w:ascii="Arial" w:hAnsi="Arial" w:cs="Arial"/>
                <w:b/>
                <w:bCs/>
              </w:rPr>
              <w:t>Ammontare in euro effettiv</w:t>
            </w:r>
            <w:r w:rsidR="00145C80">
              <w:rPr>
                <w:rFonts w:ascii="Arial" w:hAnsi="Arial" w:cs="Arial"/>
                <w:b/>
                <w:bCs/>
              </w:rPr>
              <w:t>amente speso</w:t>
            </w:r>
            <w:r w:rsidR="00501018">
              <w:rPr>
                <w:rFonts w:ascii="Arial" w:hAnsi="Arial" w:cs="Arial"/>
                <w:b/>
                <w:bCs/>
              </w:rPr>
              <w:t>*</w:t>
            </w:r>
          </w:p>
        </w:tc>
      </w:tr>
      <w:tr w:rsidR="00AE379D" w:rsidRPr="00AE379D" w14:paraId="5F982E1B" w14:textId="77777777" w:rsidTr="00AE379D">
        <w:trPr>
          <w:trHeight w:val="717"/>
        </w:trPr>
        <w:tc>
          <w:tcPr>
            <w:tcW w:w="2546" w:type="dxa"/>
            <w:hideMark/>
          </w:tcPr>
          <w:p w14:paraId="05FA347E" w14:textId="79AA85F2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Personale esterno (es. compenso relator</w:t>
            </w:r>
            <w:r w:rsidR="00DB4857">
              <w:rPr>
                <w:rFonts w:ascii="Arial" w:hAnsi="Arial" w:cs="Arial"/>
              </w:rPr>
              <w:t>/</w:t>
            </w:r>
            <w:proofErr w:type="spellStart"/>
            <w:r w:rsidR="00DB4857">
              <w:rPr>
                <w:rFonts w:ascii="Arial" w:hAnsi="Arial" w:cs="Arial"/>
              </w:rPr>
              <w:t>relatrici</w:t>
            </w:r>
            <w:r w:rsidRPr="00AE379D">
              <w:rPr>
                <w:rFonts w:ascii="Arial" w:hAnsi="Arial" w:cs="Arial"/>
              </w:rPr>
              <w:t>i</w:t>
            </w:r>
            <w:proofErr w:type="spellEnd"/>
            <w:r w:rsidRPr="00AE379D">
              <w:rPr>
                <w:rFonts w:ascii="Arial" w:hAnsi="Arial" w:cs="Arial"/>
              </w:rPr>
              <w:t xml:space="preserve"> esterni, collaboratori occasionali)</w:t>
            </w:r>
          </w:p>
        </w:tc>
        <w:tc>
          <w:tcPr>
            <w:tcW w:w="3261" w:type="dxa"/>
            <w:hideMark/>
          </w:tcPr>
          <w:p w14:paraId="6ABC7AD2" w14:textId="77777777" w:rsidR="00AE379D" w:rsidRPr="00AE379D" w:rsidRDefault="00AE379D">
            <w:pPr>
              <w:rPr>
                <w:rFonts w:ascii="Arial" w:hAnsi="Arial" w:cs="Arial"/>
                <w:i/>
                <w:iCs/>
              </w:rPr>
            </w:pPr>
            <w:r w:rsidRPr="00AE379D">
              <w:rPr>
                <w:rFonts w:ascii="Arial" w:hAnsi="Arial" w:cs="Arial"/>
                <w:i/>
                <w:iCs/>
              </w:rPr>
              <w:t>(descrizione)</w:t>
            </w:r>
          </w:p>
        </w:tc>
        <w:tc>
          <w:tcPr>
            <w:tcW w:w="2552" w:type="dxa"/>
            <w:hideMark/>
          </w:tcPr>
          <w:p w14:paraId="5BC0BB34" w14:textId="77777777" w:rsidR="00AE379D" w:rsidRPr="00AE379D" w:rsidRDefault="00AE379D" w:rsidP="00AE379D">
            <w:pPr>
              <w:jc w:val="both"/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0BDAAFD5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  <w:tr w:rsidR="00AE379D" w:rsidRPr="00AE379D" w14:paraId="6A064951" w14:textId="77777777" w:rsidTr="00AE379D">
        <w:trPr>
          <w:trHeight w:val="717"/>
        </w:trPr>
        <w:tc>
          <w:tcPr>
            <w:tcW w:w="2546" w:type="dxa"/>
            <w:hideMark/>
          </w:tcPr>
          <w:p w14:paraId="6C2DB6B2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Acquisto materiali e servizi (es. comunicazione, consumabile, gadget, altri servizi)</w:t>
            </w:r>
          </w:p>
        </w:tc>
        <w:tc>
          <w:tcPr>
            <w:tcW w:w="3261" w:type="dxa"/>
            <w:hideMark/>
          </w:tcPr>
          <w:p w14:paraId="30C6B24B" w14:textId="77777777" w:rsidR="00AE379D" w:rsidRPr="00AE379D" w:rsidRDefault="00AE379D">
            <w:pPr>
              <w:rPr>
                <w:rFonts w:ascii="Arial" w:hAnsi="Arial" w:cs="Arial"/>
                <w:i/>
                <w:iCs/>
              </w:rPr>
            </w:pPr>
            <w:r w:rsidRPr="00AE379D">
              <w:rPr>
                <w:rFonts w:ascii="Arial" w:hAnsi="Arial" w:cs="Arial"/>
                <w:i/>
                <w:iCs/>
              </w:rPr>
              <w:t>(descrizione)</w:t>
            </w:r>
          </w:p>
        </w:tc>
        <w:tc>
          <w:tcPr>
            <w:tcW w:w="2552" w:type="dxa"/>
            <w:hideMark/>
          </w:tcPr>
          <w:p w14:paraId="51B2A2D0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4D1CEEE9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  <w:tr w:rsidR="00AE379D" w:rsidRPr="00AE379D" w14:paraId="5372E947" w14:textId="77777777" w:rsidTr="00AE379D">
        <w:trPr>
          <w:trHeight w:val="717"/>
        </w:trPr>
        <w:tc>
          <w:tcPr>
            <w:tcW w:w="2546" w:type="dxa"/>
            <w:hideMark/>
          </w:tcPr>
          <w:p w14:paraId="0E379F1E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Spese di missione (es. spese di trasporto, vitto, alloggio)</w:t>
            </w:r>
          </w:p>
        </w:tc>
        <w:tc>
          <w:tcPr>
            <w:tcW w:w="3261" w:type="dxa"/>
            <w:hideMark/>
          </w:tcPr>
          <w:p w14:paraId="06DFEA97" w14:textId="77777777" w:rsidR="00AE379D" w:rsidRPr="00AE379D" w:rsidRDefault="00AE379D">
            <w:pPr>
              <w:rPr>
                <w:rFonts w:ascii="Arial" w:hAnsi="Arial" w:cs="Arial"/>
                <w:i/>
                <w:iCs/>
              </w:rPr>
            </w:pPr>
            <w:r w:rsidRPr="00AE379D">
              <w:rPr>
                <w:rFonts w:ascii="Arial" w:hAnsi="Arial" w:cs="Arial"/>
                <w:i/>
                <w:iCs/>
              </w:rPr>
              <w:t>(descrizione)</w:t>
            </w:r>
          </w:p>
        </w:tc>
        <w:tc>
          <w:tcPr>
            <w:tcW w:w="2552" w:type="dxa"/>
            <w:hideMark/>
          </w:tcPr>
          <w:p w14:paraId="5737482B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7ED884FD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  <w:tr w:rsidR="00AE379D" w:rsidRPr="00AE379D" w14:paraId="4E98A6B1" w14:textId="77777777" w:rsidTr="00AE379D">
        <w:trPr>
          <w:trHeight w:val="717"/>
        </w:trPr>
        <w:tc>
          <w:tcPr>
            <w:tcW w:w="2546" w:type="dxa"/>
            <w:hideMark/>
          </w:tcPr>
          <w:p w14:paraId="7A6C1CEF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Organizzazione logistica (es. affitto/concessione sala)</w:t>
            </w:r>
          </w:p>
        </w:tc>
        <w:tc>
          <w:tcPr>
            <w:tcW w:w="3261" w:type="dxa"/>
            <w:hideMark/>
          </w:tcPr>
          <w:p w14:paraId="209EFC5B" w14:textId="77777777" w:rsidR="00AE379D" w:rsidRPr="00AE379D" w:rsidRDefault="00AE379D">
            <w:pPr>
              <w:rPr>
                <w:rFonts w:ascii="Arial" w:hAnsi="Arial" w:cs="Arial"/>
                <w:i/>
                <w:iCs/>
              </w:rPr>
            </w:pPr>
            <w:r w:rsidRPr="00AE379D">
              <w:rPr>
                <w:rFonts w:ascii="Arial" w:hAnsi="Arial" w:cs="Arial"/>
                <w:i/>
                <w:iCs/>
              </w:rPr>
              <w:t>(descrizione)</w:t>
            </w:r>
          </w:p>
        </w:tc>
        <w:tc>
          <w:tcPr>
            <w:tcW w:w="2552" w:type="dxa"/>
            <w:hideMark/>
          </w:tcPr>
          <w:p w14:paraId="0E43E888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5E3C6918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  <w:tr w:rsidR="00AE379D" w:rsidRPr="00AE379D" w14:paraId="22D0137F" w14:textId="77777777" w:rsidTr="00AE379D">
        <w:trPr>
          <w:trHeight w:val="717"/>
        </w:trPr>
        <w:tc>
          <w:tcPr>
            <w:tcW w:w="2546" w:type="dxa"/>
            <w:hideMark/>
          </w:tcPr>
          <w:p w14:paraId="513FC07F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Attrezzature (</w:t>
            </w:r>
            <w:proofErr w:type="spellStart"/>
            <w:r w:rsidRPr="00AE379D">
              <w:rPr>
                <w:rFonts w:ascii="Arial" w:hAnsi="Arial" w:cs="Arial"/>
              </w:rPr>
              <w:t>max</w:t>
            </w:r>
            <w:proofErr w:type="spellEnd"/>
            <w:r w:rsidRPr="00AE379D">
              <w:rPr>
                <w:rFonts w:ascii="Arial" w:hAnsi="Arial" w:cs="Arial"/>
              </w:rPr>
              <w:t xml:space="preserve"> 20% del contributo richiesto)</w:t>
            </w:r>
          </w:p>
        </w:tc>
        <w:tc>
          <w:tcPr>
            <w:tcW w:w="3261" w:type="dxa"/>
            <w:hideMark/>
          </w:tcPr>
          <w:p w14:paraId="15C8AD11" w14:textId="77777777" w:rsidR="00AE379D" w:rsidRPr="00AE379D" w:rsidRDefault="00AE379D">
            <w:pPr>
              <w:rPr>
                <w:rFonts w:ascii="Arial" w:hAnsi="Arial" w:cs="Arial"/>
                <w:i/>
                <w:iCs/>
              </w:rPr>
            </w:pPr>
            <w:r w:rsidRPr="00AE379D">
              <w:rPr>
                <w:rFonts w:ascii="Arial" w:hAnsi="Arial" w:cs="Arial"/>
                <w:i/>
                <w:iCs/>
              </w:rPr>
              <w:t>(descrizione)</w:t>
            </w:r>
          </w:p>
        </w:tc>
        <w:tc>
          <w:tcPr>
            <w:tcW w:w="2552" w:type="dxa"/>
            <w:hideMark/>
          </w:tcPr>
          <w:p w14:paraId="4EA4325A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0C2C83FC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  <w:tr w:rsidR="00AE379D" w:rsidRPr="00AE379D" w14:paraId="15826CBB" w14:textId="77777777" w:rsidTr="00AE379D">
        <w:trPr>
          <w:trHeight w:val="717"/>
        </w:trPr>
        <w:tc>
          <w:tcPr>
            <w:tcW w:w="2546" w:type="dxa"/>
            <w:hideMark/>
          </w:tcPr>
          <w:p w14:paraId="2388A46A" w14:textId="77777777" w:rsidR="00AE379D" w:rsidRPr="00AE379D" w:rsidRDefault="00AE379D">
            <w:pPr>
              <w:rPr>
                <w:rFonts w:ascii="Arial" w:hAnsi="Arial" w:cs="Arial"/>
                <w:b/>
                <w:bCs/>
              </w:rPr>
            </w:pPr>
            <w:r w:rsidRPr="00AE379D">
              <w:rPr>
                <w:rFonts w:ascii="Arial" w:hAnsi="Arial" w:cs="Arial"/>
                <w:b/>
                <w:bCs/>
              </w:rPr>
              <w:t>Totale</w:t>
            </w:r>
          </w:p>
        </w:tc>
        <w:tc>
          <w:tcPr>
            <w:tcW w:w="3261" w:type="dxa"/>
            <w:hideMark/>
          </w:tcPr>
          <w:p w14:paraId="4C182F9A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2552" w:type="dxa"/>
            <w:hideMark/>
          </w:tcPr>
          <w:p w14:paraId="56E71085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  <w:tc>
          <w:tcPr>
            <w:tcW w:w="1825" w:type="dxa"/>
            <w:noWrap/>
            <w:hideMark/>
          </w:tcPr>
          <w:p w14:paraId="79719588" w14:textId="77777777" w:rsidR="00AE379D" w:rsidRPr="00AE379D" w:rsidRDefault="00AE379D">
            <w:pPr>
              <w:rPr>
                <w:rFonts w:ascii="Arial" w:hAnsi="Arial" w:cs="Arial"/>
              </w:rPr>
            </w:pPr>
            <w:r w:rsidRPr="00AE379D">
              <w:rPr>
                <w:rFonts w:ascii="Arial" w:hAnsi="Arial" w:cs="Arial"/>
              </w:rPr>
              <w:t> </w:t>
            </w:r>
          </w:p>
        </w:tc>
      </w:tr>
    </w:tbl>
    <w:p w14:paraId="33D7B903" w14:textId="6F12A7E7" w:rsidR="00AE379D" w:rsidRDefault="00AE379D" w:rsidP="00351946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39C04B12" w14:textId="56FF687F" w:rsidR="00501018" w:rsidRDefault="00501018" w:rsidP="00351946">
      <w:pPr>
        <w:rPr>
          <w:rFonts w:ascii="Arial" w:hAnsi="Arial" w:cs="Arial"/>
        </w:rPr>
      </w:pPr>
      <w:r w:rsidRPr="00131797">
        <w:rPr>
          <w:rFonts w:ascii="Arial" w:hAnsi="Arial" w:cs="Arial"/>
        </w:rPr>
        <w:t>* dovrà farsi riferimento anche a voci di impegno, con riferimento a spese previste, ma non ancora sostenute nel momento di redazione della presente relazione</w:t>
      </w:r>
    </w:p>
    <w:p w14:paraId="6725B158" w14:textId="271E79C2" w:rsidR="00AE379D" w:rsidRDefault="00AE379D" w:rsidP="00351946">
      <w:r>
        <w:fldChar w:fldCharType="begin"/>
      </w:r>
      <w:r>
        <w:instrText xml:space="preserve"> LINK Excel.Sheet.12 "C:\\Users\\geraputa\\Downloads\\Budget PE (2).xlsx" "Foglio2!R12C2:R16C5" \a \f 4 \h  \* MERGEFORMAT </w:instrText>
      </w:r>
      <w:r>
        <w:fldChar w:fldCharType="separate"/>
      </w:r>
    </w:p>
    <w:tbl>
      <w:tblPr>
        <w:tblW w:w="101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3120"/>
        <w:gridCol w:w="2410"/>
        <w:gridCol w:w="1984"/>
      </w:tblGrid>
      <w:tr w:rsidR="00AE379D" w:rsidRPr="00AE379D" w14:paraId="478F76B5" w14:textId="77777777" w:rsidTr="00A522DC">
        <w:trPr>
          <w:trHeight w:val="38"/>
        </w:trPr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0683C" w14:textId="176DB782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Entrate</w:t>
            </w:r>
          </w:p>
        </w:tc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B83D6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Descrizione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D91DD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Ammontare in euro previsto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1C56B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Ammontare in euro effettivo</w:t>
            </w:r>
          </w:p>
        </w:tc>
      </w:tr>
      <w:tr w:rsidR="00AE379D" w:rsidRPr="00AE379D" w14:paraId="21D230C2" w14:textId="77777777" w:rsidTr="00A522DC">
        <w:trPr>
          <w:trHeight w:val="38"/>
        </w:trPr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9D99D" w14:textId="77777777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Contributi interni ad </w:t>
            </w:r>
            <w:proofErr w:type="spellStart"/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Unimore</w:t>
            </w:r>
            <w:proofErr w:type="spellEnd"/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 </w:t>
            </w: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(es. contribuzione con fondi del Dipartimento Capofila e dei Dipartimenti Co-proponenti)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E5067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F3644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E1A70C" w14:textId="77777777" w:rsidR="00AE379D" w:rsidRPr="00AE379D" w:rsidRDefault="00AE379D" w:rsidP="00AE37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E379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E379D" w:rsidRPr="00AE379D" w14:paraId="4F656ABB" w14:textId="77777777" w:rsidTr="00A522DC">
        <w:trPr>
          <w:trHeight w:val="38"/>
        </w:trPr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53B33" w14:textId="728DC06D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lastRenderedPageBreak/>
              <w:t xml:space="preserve">Contributi di soggetti partner esterni a </w:t>
            </w:r>
            <w:proofErr w:type="spellStart"/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Unimore</w:t>
            </w:r>
            <w:proofErr w:type="spellEnd"/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 </w:t>
            </w: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 xml:space="preserve">(duplicare la riga in caso di molteplicità di partner; specificare anche contributi in </w:t>
            </w:r>
            <w:proofErr w:type="spellStart"/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kind</w:t>
            </w:r>
            <w:proofErr w:type="spellEnd"/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 xml:space="preserve"> valorizza</w:t>
            </w:r>
            <w:r w:rsidR="00D9223B">
              <w:rPr>
                <w:rFonts w:ascii="Arial" w:eastAsia="Times New Roman" w:hAnsi="Arial" w:cs="Arial"/>
                <w:color w:val="000000"/>
                <w:lang w:eastAsia="it-IT"/>
              </w:rPr>
              <w:t>ti</w:t>
            </w: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r w:rsidR="00D9223B">
              <w:rPr>
                <w:rFonts w:ascii="Arial" w:eastAsia="Times New Roman" w:hAnsi="Arial" w:cs="Arial"/>
                <w:color w:val="000000"/>
                <w:lang w:eastAsia="it-IT"/>
              </w:rPr>
              <w:t>dai</w:t>
            </w:r>
            <w:r w:rsidR="001147B1"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partner)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CDA43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E01CD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87D790" w14:textId="77777777" w:rsidR="00AE379D" w:rsidRPr="00AE379D" w:rsidRDefault="00AE379D" w:rsidP="00AE37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E379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E379D" w:rsidRPr="00AE379D" w14:paraId="3E20424F" w14:textId="77777777" w:rsidTr="00A522DC">
        <w:trPr>
          <w:trHeight w:val="38"/>
        </w:trPr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C635A" w14:textId="77777777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Contributo richiesto all’Ateneo </w:t>
            </w: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(</w:t>
            </w:r>
            <w:proofErr w:type="spellStart"/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max</w:t>
            </w:r>
            <w:proofErr w:type="spellEnd"/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 xml:space="preserve"> previsto all’art 4 del bando)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C17E2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D2F0A" w14:textId="77777777" w:rsidR="00AE379D" w:rsidRPr="00AE379D" w:rsidRDefault="00AE379D" w:rsidP="00AE3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B27431" w14:textId="77777777" w:rsidR="00AE379D" w:rsidRPr="00AE379D" w:rsidRDefault="00AE379D" w:rsidP="00AE37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E379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AE379D" w:rsidRPr="00AE379D" w14:paraId="70E189BB" w14:textId="77777777" w:rsidTr="00A522DC">
        <w:trPr>
          <w:trHeight w:val="38"/>
        </w:trPr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CA79D" w14:textId="77777777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Totale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726D8" w14:textId="77777777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A3391" w14:textId="77777777" w:rsidR="00AE379D" w:rsidRPr="00AE379D" w:rsidRDefault="00AE379D" w:rsidP="00AE37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AE379D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990856" w14:textId="77777777" w:rsidR="00AE379D" w:rsidRPr="00AE379D" w:rsidRDefault="00AE379D" w:rsidP="00AE37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E379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14:paraId="1D9E766A" w14:textId="26AFEF50" w:rsidR="00AE379D" w:rsidRDefault="00AE379D" w:rsidP="00351946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4F697F49" w14:textId="036A11BE" w:rsidR="00AE379D" w:rsidRDefault="00D55C31" w:rsidP="00351946">
      <w:pPr>
        <w:rPr>
          <w:rFonts w:ascii="Arial" w:hAnsi="Arial" w:cs="Arial"/>
        </w:rPr>
      </w:pPr>
      <w:r w:rsidRPr="00D55C31">
        <w:rPr>
          <w:rFonts w:ascii="Arial" w:hAnsi="Arial" w:cs="Arial"/>
        </w:rPr>
        <w:t>Motivare eventuali modifiche intercorse nella realizzazione del proge</w:t>
      </w:r>
      <w:r w:rsidR="00131797">
        <w:rPr>
          <w:rFonts w:ascii="Arial" w:hAnsi="Arial" w:cs="Arial"/>
        </w:rPr>
        <w:t>tto ed evidenziate nella tabella</w:t>
      </w:r>
      <w:r w:rsidRPr="00D55C31">
        <w:rPr>
          <w:rFonts w:ascii="Arial" w:hAnsi="Arial" w:cs="Arial"/>
        </w:rPr>
        <w:t xml:space="preserve"> di cui sopra: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45C80" w14:paraId="7571C5B3" w14:textId="77777777" w:rsidTr="00145C80">
        <w:tc>
          <w:tcPr>
            <w:tcW w:w="10194" w:type="dxa"/>
          </w:tcPr>
          <w:p w14:paraId="61425CF0" w14:textId="77777777" w:rsidR="00145C80" w:rsidRDefault="00145C80" w:rsidP="00EE3617">
            <w:pPr>
              <w:rPr>
                <w:rFonts w:ascii="Arial" w:hAnsi="Arial" w:cs="Arial"/>
              </w:rPr>
            </w:pPr>
          </w:p>
          <w:p w14:paraId="6D9482FB" w14:textId="77777777" w:rsidR="00145C80" w:rsidRDefault="00145C80" w:rsidP="00EE3617">
            <w:pPr>
              <w:rPr>
                <w:rFonts w:ascii="Arial" w:hAnsi="Arial" w:cs="Arial"/>
              </w:rPr>
            </w:pPr>
          </w:p>
        </w:tc>
      </w:tr>
    </w:tbl>
    <w:p w14:paraId="236B4A81" w14:textId="77777777" w:rsidR="00D475B0" w:rsidRDefault="00D475B0" w:rsidP="00EE3617">
      <w:pPr>
        <w:rPr>
          <w:rFonts w:ascii="Arial" w:hAnsi="Arial" w:cs="Arial"/>
        </w:rPr>
      </w:pPr>
    </w:p>
    <w:p w14:paraId="2043BA31" w14:textId="40C367A0" w:rsidR="00431322" w:rsidRDefault="00431322" w:rsidP="00EE3617">
      <w:pPr>
        <w:rPr>
          <w:rFonts w:ascii="Arial" w:hAnsi="Arial" w:cs="Arial"/>
        </w:rPr>
      </w:pPr>
      <w:r>
        <w:rPr>
          <w:rFonts w:ascii="Arial" w:hAnsi="Arial" w:cs="Arial"/>
        </w:rPr>
        <w:t>Allegati:</w:t>
      </w:r>
    </w:p>
    <w:p w14:paraId="4B6519C9" w14:textId="23931269" w:rsidR="00431322" w:rsidRDefault="00131797" w:rsidP="00431322">
      <w:pPr>
        <w:pStyle w:val="Paragrafoelenco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Report </w:t>
      </w:r>
      <w:r w:rsidR="00431322" w:rsidRPr="00431322">
        <w:rPr>
          <w:rFonts w:ascii="Arial" w:hAnsi="Arial" w:cs="Arial"/>
        </w:rPr>
        <w:t>R110</w:t>
      </w:r>
    </w:p>
    <w:p w14:paraId="5E2C4F8F" w14:textId="44B8368A" w:rsidR="00431322" w:rsidRDefault="00431322" w:rsidP="00431322">
      <w:pPr>
        <w:pStyle w:val="Paragrafoelenco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Eventuali accordi con partner, già previsti in sede di domanda</w:t>
      </w:r>
    </w:p>
    <w:p w14:paraId="6A11132A" w14:textId="5560FB27" w:rsidR="00431322" w:rsidRPr="00431322" w:rsidRDefault="00431322" w:rsidP="00431322">
      <w:pPr>
        <w:pStyle w:val="Paragrafoelenco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Eventuali altri accordi</w:t>
      </w:r>
    </w:p>
    <w:p w14:paraId="643F676E" w14:textId="0ADCCCF2" w:rsidR="00EE3617" w:rsidRDefault="00D475B0" w:rsidP="00EE3617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51946" w:rsidRPr="009D701C">
        <w:rPr>
          <w:rFonts w:ascii="Arial" w:hAnsi="Arial" w:cs="Arial"/>
        </w:rPr>
        <w:t>ata</w:t>
      </w:r>
    </w:p>
    <w:p w14:paraId="7C8200B5" w14:textId="433E4709" w:rsidR="00351946" w:rsidRPr="00E83F54" w:rsidRDefault="00351946" w:rsidP="00EE3617">
      <w:pPr>
        <w:rPr>
          <w:rFonts w:ascii="Arial" w:hAnsi="Arial" w:cs="Arial"/>
        </w:rPr>
      </w:pPr>
      <w:r w:rsidRPr="009D701C">
        <w:rPr>
          <w:rFonts w:ascii="Arial" w:hAnsi="Arial" w:cs="Arial"/>
        </w:rPr>
        <w:t>Firma</w:t>
      </w:r>
      <w:r w:rsidR="00EE3617">
        <w:rPr>
          <w:rFonts w:ascii="Arial" w:hAnsi="Arial" w:cs="Arial"/>
        </w:rPr>
        <w:t xml:space="preserve"> proponente </w:t>
      </w:r>
    </w:p>
    <w:p w14:paraId="22621FA9" w14:textId="77777777" w:rsidR="00E83F54" w:rsidRPr="00E83F54" w:rsidRDefault="00E83F54">
      <w:pPr>
        <w:spacing w:after="0" w:line="240" w:lineRule="auto"/>
        <w:rPr>
          <w:rFonts w:ascii="Arial" w:hAnsi="Arial" w:cs="Arial"/>
          <w:color w:val="6F6F6F"/>
        </w:rPr>
      </w:pPr>
    </w:p>
    <w:sectPr w:rsidR="00E83F54" w:rsidRPr="00E83F54">
      <w:headerReference w:type="default" r:id="rId7"/>
      <w:foot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3ADD5E" w16cex:dateUtc="2026-03-17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4DFA89" w16cid:durableId="793ADD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D8C0B" w14:textId="77777777" w:rsidR="005E5734" w:rsidRDefault="005E5734">
      <w:pPr>
        <w:spacing w:after="0" w:line="240" w:lineRule="auto"/>
      </w:pPr>
      <w:r>
        <w:separator/>
      </w:r>
    </w:p>
  </w:endnote>
  <w:endnote w:type="continuationSeparator" w:id="0">
    <w:p w14:paraId="6177C095" w14:textId="77777777" w:rsidR="005E5734" w:rsidRDefault="005E5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FE51F" w14:textId="77777777" w:rsidR="003656B9" w:rsidRDefault="00633E7D">
    <w:pPr>
      <w:pStyle w:val="Intestazione"/>
      <w:spacing w:before="180"/>
      <w:rPr>
        <w:rFonts w:ascii="Arial" w:hAnsi="Arial" w:cs="Arial"/>
        <w:color w:val="6F6F6F"/>
        <w:sz w:val="18"/>
        <w:szCs w:val="18"/>
      </w:rPr>
    </w:pPr>
    <w:r>
      <w:rPr>
        <w:rFonts w:ascii="Arial" w:hAnsi="Arial" w:cs="Arial"/>
        <w:color w:val="6F6F6F"/>
        <w:sz w:val="18"/>
        <w:szCs w:val="18"/>
      </w:rPr>
      <w:t>Università degli studi di Modena e Reggio Emilia</w:t>
    </w:r>
    <w:r>
      <w:rPr>
        <w:rFonts w:ascii="Arial" w:hAnsi="Arial" w:cs="Arial"/>
        <w:color w:val="6F6F6F"/>
        <w:sz w:val="18"/>
        <w:szCs w:val="18"/>
      </w:rPr>
      <w:br/>
      <w:t>Partita IVA: 00427620364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E7892" w14:textId="77777777" w:rsidR="005E5734" w:rsidRDefault="005E5734">
      <w:pPr>
        <w:spacing w:after="0" w:line="240" w:lineRule="auto"/>
      </w:pPr>
      <w:r>
        <w:separator/>
      </w:r>
    </w:p>
  </w:footnote>
  <w:footnote w:type="continuationSeparator" w:id="0">
    <w:p w14:paraId="222CA008" w14:textId="77777777" w:rsidR="005E5734" w:rsidRDefault="005E5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8FB26" w14:textId="794A95DD" w:rsidR="003656B9" w:rsidRDefault="00633E7D">
    <w:pPr>
      <w:spacing w:after="0" w:line="240" w:lineRule="auto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  <w:r>
      <w:rPr>
        <w:rFonts w:ascii="Helvetica Neue" w:hAnsi="Helvetica Neue"/>
        <w:b/>
        <w:noProof/>
        <w:color w:val="6F6F6F"/>
        <w:sz w:val="20"/>
        <w:szCs w:val="18"/>
        <w:lang w:eastAsia="it-IT"/>
      </w:rPr>
      <w:t>ALLEGATO</w:t>
    </w:r>
    <w:r w:rsidR="000B6707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2</w:t>
    </w:r>
    <w:r w:rsidR="00351946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</w:t>
    </w:r>
    <w:r w:rsidR="007F1A5B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Modulo </w:t>
    </w:r>
    <w:r w:rsidR="00EF16A3">
      <w:rPr>
        <w:rFonts w:ascii="Helvetica Neue" w:hAnsi="Helvetica Neue"/>
        <w:b/>
        <w:noProof/>
        <w:color w:val="6F6F6F"/>
        <w:sz w:val="20"/>
        <w:szCs w:val="18"/>
        <w:lang w:eastAsia="it-IT"/>
      </w:rPr>
      <w:t>per la relazione conclusiva</w:t>
    </w:r>
    <w:r w:rsidR="007F1A5B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Bando P.E. 202</w:t>
    </w:r>
    <w:r w:rsidR="00044E20">
      <w:rPr>
        <w:rFonts w:ascii="Helvetica Neue" w:hAnsi="Helvetica Neue"/>
        <w:b/>
        <w:noProof/>
        <w:color w:val="6F6F6F"/>
        <w:sz w:val="20"/>
        <w:szCs w:val="18"/>
        <w:lang w:eastAsia="it-IT"/>
      </w:rPr>
      <w:t>6</w:t>
    </w:r>
    <w:r w:rsidR="004903C7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– Modalità aperta</w:t>
    </w:r>
  </w:p>
  <w:p w14:paraId="2D07A78A" w14:textId="77777777" w:rsidR="003656B9" w:rsidRDefault="003656B9">
    <w:pPr>
      <w:spacing w:after="0" w:line="240" w:lineRule="auto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</w:p>
  <w:p w14:paraId="19B31E98" w14:textId="77777777" w:rsidR="003656B9" w:rsidRDefault="00633E7D">
    <w:pPr>
      <w:spacing w:after="0" w:line="240" w:lineRule="auto"/>
      <w:jc w:val="center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  <w:r>
      <w:rPr>
        <w:rFonts w:ascii="Helvetica Neue" w:hAnsi="Helvetica Neue"/>
        <w:b/>
        <w:noProof/>
        <w:color w:val="6F6F6F"/>
        <w:sz w:val="15"/>
        <w:szCs w:val="15"/>
        <w:lang w:eastAsia="it-IT"/>
      </w:rPr>
      <w:drawing>
        <wp:inline distT="0" distB="0" distL="0" distR="0" wp14:anchorId="3347EAF9" wp14:editId="690E288C">
          <wp:extent cx="1133475" cy="1246822"/>
          <wp:effectExtent l="0" t="0" r="0" b="0"/>
          <wp:docPr id="2" name="Immagine 2" descr="O:\RICERCA\Carta Intestata DIREZIONE\loghi UNIMORE\Logo_B_Positivo_Col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RICERCA\Carta Intestata DIREZIONE\loghi UNIMORE\Logo_B_Positivo_Colo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364" cy="12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1153"/>
    <w:multiLevelType w:val="hybridMultilevel"/>
    <w:tmpl w:val="A7C0222E"/>
    <w:lvl w:ilvl="0" w:tplc="B4548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85AC1"/>
    <w:multiLevelType w:val="hybridMultilevel"/>
    <w:tmpl w:val="A01E19E8"/>
    <w:lvl w:ilvl="0" w:tplc="B4548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B2EA4"/>
    <w:multiLevelType w:val="hybridMultilevel"/>
    <w:tmpl w:val="FC1ECF4C"/>
    <w:lvl w:ilvl="0" w:tplc="1E367B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C4254"/>
    <w:multiLevelType w:val="hybridMultilevel"/>
    <w:tmpl w:val="40989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57402"/>
    <w:multiLevelType w:val="hybridMultilevel"/>
    <w:tmpl w:val="6C44FA66"/>
    <w:lvl w:ilvl="0" w:tplc="37E603D0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E7E49"/>
    <w:multiLevelType w:val="hybridMultilevel"/>
    <w:tmpl w:val="366C1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C2F98"/>
    <w:multiLevelType w:val="hybridMultilevel"/>
    <w:tmpl w:val="19D682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4147B"/>
    <w:multiLevelType w:val="hybridMultilevel"/>
    <w:tmpl w:val="AB7E9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20BDC"/>
    <w:multiLevelType w:val="hybridMultilevel"/>
    <w:tmpl w:val="53AC4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B9"/>
    <w:rsid w:val="00000D8F"/>
    <w:rsid w:val="00016175"/>
    <w:rsid w:val="00044E20"/>
    <w:rsid w:val="000B6707"/>
    <w:rsid w:val="000C4E2E"/>
    <w:rsid w:val="00104E44"/>
    <w:rsid w:val="001147B1"/>
    <w:rsid w:val="00131797"/>
    <w:rsid w:val="00145C80"/>
    <w:rsid w:val="0023010E"/>
    <w:rsid w:val="002711B4"/>
    <w:rsid w:val="002D58C2"/>
    <w:rsid w:val="002D7208"/>
    <w:rsid w:val="00351946"/>
    <w:rsid w:val="003656B9"/>
    <w:rsid w:val="00431322"/>
    <w:rsid w:val="00441E70"/>
    <w:rsid w:val="00461833"/>
    <w:rsid w:val="004903C7"/>
    <w:rsid w:val="00493A50"/>
    <w:rsid w:val="004C4BFB"/>
    <w:rsid w:val="00501018"/>
    <w:rsid w:val="005C129F"/>
    <w:rsid w:val="005E5734"/>
    <w:rsid w:val="00605AC3"/>
    <w:rsid w:val="006121E8"/>
    <w:rsid w:val="00633E7D"/>
    <w:rsid w:val="006A00FE"/>
    <w:rsid w:val="006B5662"/>
    <w:rsid w:val="006C539F"/>
    <w:rsid w:val="007870BD"/>
    <w:rsid w:val="007F1A5B"/>
    <w:rsid w:val="0082519B"/>
    <w:rsid w:val="00876A6C"/>
    <w:rsid w:val="0091278A"/>
    <w:rsid w:val="00930B07"/>
    <w:rsid w:val="009C1397"/>
    <w:rsid w:val="009D701C"/>
    <w:rsid w:val="009E7DD6"/>
    <w:rsid w:val="00A050AD"/>
    <w:rsid w:val="00A1091A"/>
    <w:rsid w:val="00A522DC"/>
    <w:rsid w:val="00AD5CCD"/>
    <w:rsid w:val="00AE379D"/>
    <w:rsid w:val="00AE3D8B"/>
    <w:rsid w:val="00B267D7"/>
    <w:rsid w:val="00B51A71"/>
    <w:rsid w:val="00B75C31"/>
    <w:rsid w:val="00B96B8F"/>
    <w:rsid w:val="00BB547F"/>
    <w:rsid w:val="00C0141D"/>
    <w:rsid w:val="00C82288"/>
    <w:rsid w:val="00CF66ED"/>
    <w:rsid w:val="00D000E7"/>
    <w:rsid w:val="00D10F41"/>
    <w:rsid w:val="00D152C9"/>
    <w:rsid w:val="00D31CE8"/>
    <w:rsid w:val="00D475B0"/>
    <w:rsid w:val="00D55C31"/>
    <w:rsid w:val="00D73BCC"/>
    <w:rsid w:val="00D9223B"/>
    <w:rsid w:val="00DA7F8B"/>
    <w:rsid w:val="00DB4857"/>
    <w:rsid w:val="00DD163A"/>
    <w:rsid w:val="00E10F9B"/>
    <w:rsid w:val="00E37F89"/>
    <w:rsid w:val="00E4336D"/>
    <w:rsid w:val="00E83F54"/>
    <w:rsid w:val="00EE3617"/>
    <w:rsid w:val="00EF067B"/>
    <w:rsid w:val="00EF13FA"/>
    <w:rsid w:val="00EF16A3"/>
    <w:rsid w:val="00F312D4"/>
    <w:rsid w:val="00FF2493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CC203"/>
  <w15:docId w15:val="{3C1C33E8-36F9-446F-A8A9-316627A9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Pr>
      <w:color w:val="E73B18" w:themeColor="hyperlink"/>
      <w:u w:val="single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notaapidipagina">
    <w:name w:val="footnote text"/>
    <w:aliases w:val="Fußnote"/>
    <w:basedOn w:val="Normale"/>
    <w:link w:val="TestonotaapidipaginaCarattere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Fußnote Carattere"/>
    <w:basedOn w:val="Carpredefinitoparagrafo"/>
    <w:link w:val="Testonotaapidipagina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</w:style>
  <w:style w:type="paragraph" w:customStyle="1" w:styleId="Default">
    <w:name w:val="Default"/>
    <w:rsid w:val="003519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D10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B267D7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2D58C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58C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58C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58C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58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RICERCA\Carta%20Intestata%20DIREZIONE\2015_RIC%20NAZIONALE_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E73B18"/>
      </a:hlink>
      <a:folHlink>
        <a:srgbClr val="E73B18"/>
      </a:folHlink>
    </a:clrScheme>
    <a:fontScheme name="Unimore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2015_RIC NAZIONALE_carta intestata</Template>
  <TotalTime>0</TotalTime>
  <Pages>4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LASAGNA</dc:creator>
  <cp:lastModifiedBy>Administrator</cp:lastModifiedBy>
  <cp:revision>2</cp:revision>
  <cp:lastPrinted>2020-02-19T09:45:00Z</cp:lastPrinted>
  <dcterms:created xsi:type="dcterms:W3CDTF">2026-04-23T06:40:00Z</dcterms:created>
  <dcterms:modified xsi:type="dcterms:W3CDTF">2026-04-23T06:40:00Z</dcterms:modified>
</cp:coreProperties>
</file>