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28009E" w14:textId="77777777" w:rsidR="00922F56" w:rsidRDefault="00922F56" w:rsidP="00104E44">
      <w:pPr>
        <w:spacing w:after="0" w:line="360" w:lineRule="auto"/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5E244203" w14:textId="77777777" w:rsidR="00922F56" w:rsidRDefault="00922F56" w:rsidP="00104E44">
      <w:pPr>
        <w:spacing w:after="0" w:line="360" w:lineRule="auto"/>
        <w:jc w:val="center"/>
        <w:rPr>
          <w:rFonts w:ascii="Arial" w:hAnsi="Arial" w:cs="Arial"/>
          <w:b/>
        </w:rPr>
      </w:pPr>
    </w:p>
    <w:p w14:paraId="281BE535" w14:textId="2AB03149" w:rsidR="002A1A71" w:rsidRDefault="002A1A71" w:rsidP="00104E44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BAN</w:t>
      </w:r>
      <w:r w:rsidR="00104E44" w:rsidRPr="00104E44">
        <w:rPr>
          <w:rFonts w:ascii="Arial" w:hAnsi="Arial" w:cs="Arial"/>
          <w:b/>
        </w:rPr>
        <w:t xml:space="preserve">DO PER </w:t>
      </w:r>
      <w:r w:rsidR="00E5356A">
        <w:rPr>
          <w:rFonts w:ascii="Arial" w:hAnsi="Arial" w:cs="Arial"/>
          <w:b/>
        </w:rPr>
        <w:t>L’AGEVOLAZIONE di</w:t>
      </w:r>
      <w:r w:rsidR="00104E44" w:rsidRPr="00104E44">
        <w:rPr>
          <w:rFonts w:ascii="Arial" w:hAnsi="Arial" w:cs="Arial"/>
          <w:b/>
        </w:rPr>
        <w:t xml:space="preserve"> ATTIVITÀ DI PUBLIC ENGAGEMENT</w:t>
      </w:r>
      <w:r w:rsidR="00922F56">
        <w:rPr>
          <w:rFonts w:ascii="Arial" w:hAnsi="Arial" w:cs="Arial"/>
          <w:b/>
        </w:rPr>
        <w:t xml:space="preserve"> 202</w:t>
      </w:r>
      <w:r w:rsidR="00132251">
        <w:rPr>
          <w:rFonts w:ascii="Arial" w:hAnsi="Arial" w:cs="Arial"/>
          <w:b/>
        </w:rPr>
        <w:t>6</w:t>
      </w:r>
    </w:p>
    <w:p w14:paraId="5134DA73" w14:textId="5D883BA1" w:rsidR="003656B9" w:rsidRDefault="00104E44" w:rsidP="00104E44">
      <w:pPr>
        <w:spacing w:after="0" w:line="360" w:lineRule="auto"/>
        <w:jc w:val="center"/>
        <w:rPr>
          <w:rFonts w:ascii="Arial" w:hAnsi="Arial" w:cs="Arial"/>
          <w:b/>
        </w:rPr>
      </w:pPr>
      <w:r w:rsidRPr="00104E44">
        <w:rPr>
          <w:rFonts w:ascii="Arial" w:hAnsi="Arial" w:cs="Arial"/>
          <w:b/>
        </w:rPr>
        <w:t xml:space="preserve"> D</w:t>
      </w:r>
      <w:r w:rsidR="002A1A71">
        <w:rPr>
          <w:rFonts w:ascii="Arial" w:hAnsi="Arial" w:cs="Arial"/>
          <w:b/>
        </w:rPr>
        <w:t>ocenti e ricercatori – Modalità aperta</w:t>
      </w:r>
    </w:p>
    <w:p w14:paraId="4E647F81" w14:textId="77777777" w:rsidR="00922F56" w:rsidRPr="00104E44" w:rsidRDefault="00922F56" w:rsidP="00104E44">
      <w:pPr>
        <w:spacing w:after="0" w:line="360" w:lineRule="auto"/>
        <w:jc w:val="center"/>
        <w:rPr>
          <w:rFonts w:ascii="Arial" w:hAnsi="Arial" w:cs="Arial"/>
          <w:b/>
        </w:rPr>
      </w:pPr>
    </w:p>
    <w:p w14:paraId="73AD5074" w14:textId="77777777" w:rsidR="00351946" w:rsidRDefault="00605AC3" w:rsidP="00104E44">
      <w:pPr>
        <w:jc w:val="center"/>
        <w:rPr>
          <w:rFonts w:ascii="Arial" w:hAnsi="Arial" w:cs="Arial"/>
          <w:u w:val="single"/>
        </w:rPr>
      </w:pPr>
      <w:r w:rsidRPr="007F1A5B">
        <w:rPr>
          <w:rFonts w:ascii="Arial" w:hAnsi="Arial" w:cs="Arial"/>
          <w:u w:val="single"/>
        </w:rPr>
        <w:t>MODULO di d</w:t>
      </w:r>
      <w:r w:rsidR="00351946" w:rsidRPr="007F1A5B">
        <w:rPr>
          <w:rFonts w:ascii="Arial" w:hAnsi="Arial" w:cs="Arial"/>
          <w:u w:val="single"/>
        </w:rPr>
        <w:t>omanda</w:t>
      </w:r>
    </w:p>
    <w:p w14:paraId="32860CB2" w14:textId="77777777" w:rsidR="00EF6575" w:rsidRDefault="00EF6575" w:rsidP="00351946">
      <w:pPr>
        <w:rPr>
          <w:rFonts w:ascii="Arial" w:hAnsi="Arial" w:cs="Arial"/>
        </w:rPr>
      </w:pPr>
    </w:p>
    <w:p w14:paraId="70183D06" w14:textId="729AAA59" w:rsidR="00EE488E" w:rsidRPr="00E83F54" w:rsidRDefault="00351946" w:rsidP="00351946">
      <w:pPr>
        <w:rPr>
          <w:rFonts w:ascii="Arial" w:hAnsi="Arial" w:cs="Arial"/>
        </w:rPr>
      </w:pPr>
      <w:r w:rsidRPr="00E83F54">
        <w:rPr>
          <w:rFonts w:ascii="Arial" w:hAnsi="Arial" w:cs="Arial"/>
        </w:rPr>
        <w:t xml:space="preserve">Il sottoscritto, </w:t>
      </w:r>
      <w:r w:rsidRPr="00D10F41">
        <w:rPr>
          <w:rFonts w:ascii="Arial" w:hAnsi="Arial" w:cs="Arial"/>
          <w:b/>
          <w:i/>
        </w:rPr>
        <w:t>Cognome e Nome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EE488E" w14:paraId="5FEBE10D" w14:textId="77777777" w:rsidTr="00EE488E">
        <w:tc>
          <w:tcPr>
            <w:tcW w:w="5097" w:type="dxa"/>
          </w:tcPr>
          <w:p w14:paraId="6CEA099C" w14:textId="77777777" w:rsidR="00EE488E" w:rsidRDefault="00EE488E" w:rsidP="00351946">
            <w:pPr>
              <w:rPr>
                <w:rFonts w:ascii="Arial" w:hAnsi="Arial" w:cs="Arial"/>
              </w:rPr>
            </w:pPr>
          </w:p>
        </w:tc>
        <w:tc>
          <w:tcPr>
            <w:tcW w:w="5097" w:type="dxa"/>
          </w:tcPr>
          <w:p w14:paraId="697F9E61" w14:textId="77777777" w:rsidR="00EE488E" w:rsidRDefault="00EE488E" w:rsidP="00351946">
            <w:pPr>
              <w:rPr>
                <w:rFonts w:ascii="Arial" w:hAnsi="Arial" w:cs="Arial"/>
              </w:rPr>
            </w:pPr>
          </w:p>
        </w:tc>
      </w:tr>
    </w:tbl>
    <w:p w14:paraId="7725AC8D" w14:textId="77777777" w:rsidR="00351946" w:rsidRPr="00E83F54" w:rsidRDefault="00351946" w:rsidP="00351946">
      <w:pPr>
        <w:rPr>
          <w:rFonts w:ascii="Arial" w:hAnsi="Arial" w:cs="Arial"/>
        </w:rPr>
      </w:pPr>
    </w:p>
    <w:p w14:paraId="7B598E96" w14:textId="2D2EF787" w:rsidR="00EE488E" w:rsidRPr="005C34E0" w:rsidRDefault="00351946" w:rsidP="005C34E0">
      <w:pPr>
        <w:jc w:val="both"/>
        <w:rPr>
          <w:rFonts w:ascii="Arial" w:hAnsi="Arial" w:cs="Arial"/>
        </w:rPr>
      </w:pPr>
      <w:r w:rsidRPr="00E83F54">
        <w:rPr>
          <w:rFonts w:ascii="Arial" w:hAnsi="Arial" w:cs="Arial"/>
        </w:rPr>
        <w:t xml:space="preserve">Afferente al </w:t>
      </w:r>
      <w:r w:rsidRPr="00DD5133">
        <w:rPr>
          <w:rFonts w:ascii="Arial" w:hAnsi="Arial" w:cs="Arial"/>
          <w:b/>
          <w:i/>
        </w:rPr>
        <w:t>Dipartimento</w:t>
      </w:r>
      <w:r w:rsidR="00DD5133" w:rsidRPr="00DD5133">
        <w:rPr>
          <w:rFonts w:ascii="Arial" w:hAnsi="Arial" w:cs="Arial"/>
          <w:b/>
          <w:i/>
        </w:rPr>
        <w:t xml:space="preserve"> Capo-fila</w:t>
      </w:r>
      <w:r w:rsidR="00D10F41" w:rsidRPr="005C34E0">
        <w:rPr>
          <w:rFonts w:ascii="Arial" w:hAnsi="Arial" w:cs="Arial"/>
        </w:rPr>
        <w:t xml:space="preserve"> (indicare il Dipartimento cui afferisce il Docente/ricercatore</w:t>
      </w:r>
      <w:r w:rsidR="002121C0" w:rsidRPr="005C34E0">
        <w:rPr>
          <w:rFonts w:ascii="Arial" w:hAnsi="Arial" w:cs="Arial"/>
        </w:rPr>
        <w:t xml:space="preserve"> proponente</w:t>
      </w:r>
      <w:r w:rsidR="00D10F41" w:rsidRPr="005C34E0">
        <w:rPr>
          <w:rFonts w:ascii="Arial" w:hAnsi="Arial" w:cs="Arial"/>
        </w:rPr>
        <w:t xml:space="preserve">)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E488E" w14:paraId="234A9A0D" w14:textId="77777777" w:rsidTr="00EE488E">
        <w:tc>
          <w:tcPr>
            <w:tcW w:w="10194" w:type="dxa"/>
          </w:tcPr>
          <w:p w14:paraId="35C009F4" w14:textId="77777777" w:rsidR="00EE488E" w:rsidRDefault="00EE488E" w:rsidP="00351946">
            <w:pPr>
              <w:rPr>
                <w:rFonts w:ascii="Arial" w:hAnsi="Arial" w:cs="Arial"/>
              </w:rPr>
            </w:pPr>
            <w:bookmarkStart w:id="1" w:name="_Hlk65480201"/>
          </w:p>
        </w:tc>
      </w:tr>
      <w:bookmarkEnd w:id="1"/>
    </w:tbl>
    <w:p w14:paraId="0004B859" w14:textId="4A96BEC0" w:rsidR="00EE488E" w:rsidRDefault="00EE488E" w:rsidP="00351946">
      <w:pPr>
        <w:rPr>
          <w:rFonts w:ascii="Arial" w:hAnsi="Arial" w:cs="Arial"/>
        </w:rPr>
      </w:pPr>
    </w:p>
    <w:p w14:paraId="142095EF" w14:textId="32E631FA" w:rsidR="003D34F1" w:rsidRDefault="003D34F1" w:rsidP="00351946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 il proponente è </w:t>
      </w:r>
      <w:r w:rsidRPr="003D34F1">
        <w:rPr>
          <w:rFonts w:ascii="Arial" w:hAnsi="Arial" w:cs="Arial"/>
          <w:b/>
          <w:bCs/>
        </w:rPr>
        <w:t>ricercatore a tempo determinato</w:t>
      </w:r>
      <w:r>
        <w:rPr>
          <w:rFonts w:ascii="Arial" w:hAnsi="Arial" w:cs="Arial"/>
        </w:rPr>
        <w:t>, indicare periodo di vigenza del relativo contratto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3D34F1" w14:paraId="240CBE0A" w14:textId="77777777" w:rsidTr="000C24C4">
        <w:tc>
          <w:tcPr>
            <w:tcW w:w="10194" w:type="dxa"/>
          </w:tcPr>
          <w:p w14:paraId="05C6508C" w14:textId="77777777" w:rsidR="003D34F1" w:rsidRDefault="003D34F1" w:rsidP="000C24C4">
            <w:pPr>
              <w:rPr>
                <w:rFonts w:ascii="Arial" w:hAnsi="Arial" w:cs="Arial"/>
              </w:rPr>
            </w:pPr>
          </w:p>
        </w:tc>
      </w:tr>
    </w:tbl>
    <w:p w14:paraId="58F6C927" w14:textId="77777777" w:rsidR="00200D96" w:rsidRDefault="00200D96" w:rsidP="00351946">
      <w:pPr>
        <w:rPr>
          <w:rFonts w:ascii="Arial" w:hAnsi="Arial" w:cs="Arial"/>
        </w:rPr>
      </w:pPr>
    </w:p>
    <w:p w14:paraId="6616D61D" w14:textId="64A9218B" w:rsidR="003D34F1" w:rsidRPr="00DE03EE" w:rsidRDefault="00200D96" w:rsidP="00351946">
      <w:pPr>
        <w:rPr>
          <w:rFonts w:ascii="Arial" w:hAnsi="Arial" w:cs="Arial"/>
        </w:rPr>
      </w:pPr>
      <w:r w:rsidRPr="00200D96">
        <w:rPr>
          <w:rFonts w:ascii="Arial" w:hAnsi="Arial" w:cs="Arial"/>
          <w:b/>
        </w:rPr>
        <w:t>Altri partecipanti</w:t>
      </w:r>
      <w:r>
        <w:rPr>
          <w:rFonts w:ascii="Arial" w:hAnsi="Arial" w:cs="Arial"/>
        </w:rPr>
        <w:t xml:space="preserve"> al progetto con specifica del proprio inquadramento e del Dipartimento di afferenza</w:t>
      </w:r>
      <w:r w:rsidR="00DE03EE">
        <w:rPr>
          <w:rFonts w:ascii="Arial" w:hAnsi="Arial" w:cs="Arial"/>
        </w:rPr>
        <w:t xml:space="preserve"> </w:t>
      </w:r>
      <w:r w:rsidR="00DD5133">
        <w:rPr>
          <w:rFonts w:ascii="Arial" w:hAnsi="Arial" w:cs="Arial"/>
        </w:rPr>
        <w:t xml:space="preserve">ed </w:t>
      </w:r>
      <w:r w:rsidR="00DD5133" w:rsidRPr="00DD5133">
        <w:rPr>
          <w:rFonts w:ascii="Arial" w:hAnsi="Arial" w:cs="Arial"/>
          <w:b/>
        </w:rPr>
        <w:t xml:space="preserve">eventuali strutture di </w:t>
      </w:r>
      <w:proofErr w:type="spellStart"/>
      <w:r w:rsidR="00DD5133" w:rsidRPr="00DD5133">
        <w:rPr>
          <w:rFonts w:ascii="Arial" w:hAnsi="Arial" w:cs="Arial"/>
          <w:b/>
        </w:rPr>
        <w:t>Unimore</w:t>
      </w:r>
      <w:proofErr w:type="spellEnd"/>
      <w:r w:rsidR="00DD5133" w:rsidRPr="00DD5133">
        <w:rPr>
          <w:rFonts w:ascii="Arial" w:hAnsi="Arial" w:cs="Arial"/>
          <w:b/>
        </w:rPr>
        <w:t xml:space="preserve"> coinvolte</w:t>
      </w:r>
      <w:r w:rsidR="00DD5133">
        <w:rPr>
          <w:rFonts w:ascii="Arial" w:hAnsi="Arial" w:cs="Arial"/>
        </w:rPr>
        <w:t xml:space="preserve"> </w:t>
      </w:r>
      <w:r w:rsidR="00DE03EE" w:rsidRPr="00DE03EE">
        <w:rPr>
          <w:rFonts w:ascii="Arial" w:hAnsi="Arial" w:cs="Arial"/>
          <w:i/>
          <w:sz w:val="18"/>
          <w:szCs w:val="18"/>
        </w:rPr>
        <w:t>(aggiungere righe ove necessario)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8"/>
        <w:gridCol w:w="2834"/>
        <w:gridCol w:w="3962"/>
      </w:tblGrid>
      <w:tr w:rsidR="00200D96" w14:paraId="7D00E40A" w14:textId="77777777" w:rsidTr="00200D96">
        <w:tc>
          <w:tcPr>
            <w:tcW w:w="3398" w:type="dxa"/>
          </w:tcPr>
          <w:p w14:paraId="1B41EA6D" w14:textId="7D545CB0" w:rsidR="00200D96" w:rsidRPr="00200D96" w:rsidRDefault="00200D96" w:rsidP="00200D96">
            <w:pPr>
              <w:jc w:val="center"/>
              <w:rPr>
                <w:rFonts w:ascii="Arial" w:hAnsi="Arial" w:cs="Arial"/>
                <w:b/>
                <w:i/>
              </w:rPr>
            </w:pPr>
            <w:r w:rsidRPr="00200D96">
              <w:rPr>
                <w:rFonts w:ascii="Arial" w:hAnsi="Arial" w:cs="Arial"/>
                <w:b/>
                <w:i/>
              </w:rPr>
              <w:t>Nome e cognome</w:t>
            </w:r>
          </w:p>
        </w:tc>
        <w:tc>
          <w:tcPr>
            <w:tcW w:w="2834" w:type="dxa"/>
          </w:tcPr>
          <w:p w14:paraId="4ACB0C46" w14:textId="7ED88AAC" w:rsidR="00200D96" w:rsidRPr="00200D96" w:rsidRDefault="00200D96" w:rsidP="00200D96">
            <w:pPr>
              <w:jc w:val="center"/>
              <w:rPr>
                <w:rFonts w:ascii="Arial" w:hAnsi="Arial" w:cs="Arial"/>
                <w:b/>
                <w:i/>
              </w:rPr>
            </w:pPr>
            <w:r w:rsidRPr="00200D96">
              <w:rPr>
                <w:rFonts w:ascii="Arial" w:hAnsi="Arial" w:cs="Arial"/>
                <w:b/>
                <w:i/>
              </w:rPr>
              <w:t>Inquadramento</w:t>
            </w:r>
          </w:p>
        </w:tc>
        <w:tc>
          <w:tcPr>
            <w:tcW w:w="3962" w:type="dxa"/>
          </w:tcPr>
          <w:p w14:paraId="6AA2A781" w14:textId="43962000" w:rsidR="00200D96" w:rsidRPr="00200D96" w:rsidRDefault="00200D96" w:rsidP="00200D96">
            <w:pPr>
              <w:jc w:val="center"/>
              <w:rPr>
                <w:rFonts w:ascii="Arial" w:hAnsi="Arial" w:cs="Arial"/>
                <w:b/>
                <w:i/>
              </w:rPr>
            </w:pPr>
            <w:r w:rsidRPr="00200D96">
              <w:rPr>
                <w:rFonts w:ascii="Arial" w:hAnsi="Arial" w:cs="Arial"/>
                <w:b/>
                <w:i/>
              </w:rPr>
              <w:t>Dipartimento</w:t>
            </w:r>
            <w:r w:rsidR="005C34E0">
              <w:rPr>
                <w:rFonts w:ascii="Arial" w:hAnsi="Arial" w:cs="Arial"/>
                <w:b/>
                <w:i/>
              </w:rPr>
              <w:t xml:space="preserve"> o altre strutture di </w:t>
            </w:r>
            <w:proofErr w:type="spellStart"/>
            <w:r w:rsidR="005C34E0">
              <w:rPr>
                <w:rFonts w:ascii="Arial" w:hAnsi="Arial" w:cs="Arial"/>
                <w:b/>
                <w:i/>
              </w:rPr>
              <w:t>Unimore</w:t>
            </w:r>
            <w:proofErr w:type="spellEnd"/>
          </w:p>
        </w:tc>
      </w:tr>
      <w:tr w:rsidR="00200D96" w14:paraId="08D18FBA" w14:textId="77777777" w:rsidTr="00200D96">
        <w:tc>
          <w:tcPr>
            <w:tcW w:w="3398" w:type="dxa"/>
          </w:tcPr>
          <w:p w14:paraId="26394E38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  <w:tc>
          <w:tcPr>
            <w:tcW w:w="2834" w:type="dxa"/>
          </w:tcPr>
          <w:p w14:paraId="7F7A741C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  <w:tc>
          <w:tcPr>
            <w:tcW w:w="3962" w:type="dxa"/>
          </w:tcPr>
          <w:p w14:paraId="17C5581A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</w:tr>
      <w:tr w:rsidR="0073632A" w14:paraId="51512CD6" w14:textId="77777777" w:rsidTr="00200D96">
        <w:tc>
          <w:tcPr>
            <w:tcW w:w="3398" w:type="dxa"/>
          </w:tcPr>
          <w:p w14:paraId="62A6B482" w14:textId="77777777" w:rsidR="0073632A" w:rsidRDefault="0073632A" w:rsidP="00351946">
            <w:pPr>
              <w:rPr>
                <w:rFonts w:ascii="Arial" w:hAnsi="Arial" w:cs="Arial"/>
              </w:rPr>
            </w:pPr>
          </w:p>
        </w:tc>
        <w:tc>
          <w:tcPr>
            <w:tcW w:w="2834" w:type="dxa"/>
          </w:tcPr>
          <w:p w14:paraId="3067C4FB" w14:textId="77777777" w:rsidR="0073632A" w:rsidRDefault="0073632A" w:rsidP="00351946">
            <w:pPr>
              <w:rPr>
                <w:rFonts w:ascii="Arial" w:hAnsi="Arial" w:cs="Arial"/>
              </w:rPr>
            </w:pPr>
          </w:p>
        </w:tc>
        <w:tc>
          <w:tcPr>
            <w:tcW w:w="3962" w:type="dxa"/>
          </w:tcPr>
          <w:p w14:paraId="17FC9E4A" w14:textId="77777777" w:rsidR="0073632A" w:rsidRDefault="0073632A" w:rsidP="00351946">
            <w:pPr>
              <w:rPr>
                <w:rFonts w:ascii="Arial" w:hAnsi="Arial" w:cs="Arial"/>
              </w:rPr>
            </w:pPr>
          </w:p>
        </w:tc>
      </w:tr>
      <w:tr w:rsidR="00200D96" w14:paraId="6E2D1D77" w14:textId="77777777" w:rsidTr="00200D96">
        <w:tc>
          <w:tcPr>
            <w:tcW w:w="3398" w:type="dxa"/>
          </w:tcPr>
          <w:p w14:paraId="6A838179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  <w:tc>
          <w:tcPr>
            <w:tcW w:w="2834" w:type="dxa"/>
          </w:tcPr>
          <w:p w14:paraId="520AF3EB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  <w:tc>
          <w:tcPr>
            <w:tcW w:w="3962" w:type="dxa"/>
          </w:tcPr>
          <w:p w14:paraId="093C6CF8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</w:tr>
      <w:tr w:rsidR="00E91A5C" w14:paraId="45759C1F" w14:textId="77777777" w:rsidTr="00200D96">
        <w:tc>
          <w:tcPr>
            <w:tcW w:w="3398" w:type="dxa"/>
          </w:tcPr>
          <w:p w14:paraId="7BF98DBB" w14:textId="77777777" w:rsidR="00E91A5C" w:rsidRDefault="00E91A5C" w:rsidP="00351946">
            <w:pPr>
              <w:rPr>
                <w:rFonts w:ascii="Arial" w:hAnsi="Arial" w:cs="Arial"/>
              </w:rPr>
            </w:pPr>
          </w:p>
        </w:tc>
        <w:tc>
          <w:tcPr>
            <w:tcW w:w="2834" w:type="dxa"/>
          </w:tcPr>
          <w:p w14:paraId="2FBF27E9" w14:textId="77777777" w:rsidR="00E91A5C" w:rsidRDefault="00E91A5C" w:rsidP="00351946">
            <w:pPr>
              <w:rPr>
                <w:rFonts w:ascii="Arial" w:hAnsi="Arial" w:cs="Arial"/>
              </w:rPr>
            </w:pPr>
          </w:p>
        </w:tc>
        <w:tc>
          <w:tcPr>
            <w:tcW w:w="3962" w:type="dxa"/>
          </w:tcPr>
          <w:p w14:paraId="536ADB8D" w14:textId="77777777" w:rsidR="00E91A5C" w:rsidRDefault="00E91A5C" w:rsidP="00351946">
            <w:pPr>
              <w:rPr>
                <w:rFonts w:ascii="Arial" w:hAnsi="Arial" w:cs="Arial"/>
              </w:rPr>
            </w:pPr>
          </w:p>
        </w:tc>
      </w:tr>
      <w:tr w:rsidR="0073632A" w14:paraId="35A4C991" w14:textId="77777777" w:rsidTr="00200D96">
        <w:tc>
          <w:tcPr>
            <w:tcW w:w="3398" w:type="dxa"/>
          </w:tcPr>
          <w:p w14:paraId="500A4377" w14:textId="77777777" w:rsidR="0073632A" w:rsidRDefault="0073632A" w:rsidP="00351946">
            <w:pPr>
              <w:rPr>
                <w:rFonts w:ascii="Arial" w:hAnsi="Arial" w:cs="Arial"/>
              </w:rPr>
            </w:pPr>
          </w:p>
        </w:tc>
        <w:tc>
          <w:tcPr>
            <w:tcW w:w="2834" w:type="dxa"/>
          </w:tcPr>
          <w:p w14:paraId="34CB0193" w14:textId="77777777" w:rsidR="0073632A" w:rsidRDefault="0073632A" w:rsidP="00351946">
            <w:pPr>
              <w:rPr>
                <w:rFonts w:ascii="Arial" w:hAnsi="Arial" w:cs="Arial"/>
              </w:rPr>
            </w:pPr>
          </w:p>
        </w:tc>
        <w:tc>
          <w:tcPr>
            <w:tcW w:w="3962" w:type="dxa"/>
          </w:tcPr>
          <w:p w14:paraId="6B0839F8" w14:textId="77777777" w:rsidR="0073632A" w:rsidRDefault="0073632A" w:rsidP="00351946">
            <w:pPr>
              <w:rPr>
                <w:rFonts w:ascii="Arial" w:hAnsi="Arial" w:cs="Arial"/>
              </w:rPr>
            </w:pPr>
          </w:p>
        </w:tc>
      </w:tr>
      <w:tr w:rsidR="00200D96" w14:paraId="18E88004" w14:textId="77777777" w:rsidTr="00200D96">
        <w:tc>
          <w:tcPr>
            <w:tcW w:w="3398" w:type="dxa"/>
          </w:tcPr>
          <w:p w14:paraId="53D040FC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  <w:tc>
          <w:tcPr>
            <w:tcW w:w="2834" w:type="dxa"/>
          </w:tcPr>
          <w:p w14:paraId="7759ECF8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  <w:tc>
          <w:tcPr>
            <w:tcW w:w="3962" w:type="dxa"/>
          </w:tcPr>
          <w:p w14:paraId="4FE4D5BC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</w:tr>
      <w:tr w:rsidR="00E91A5C" w14:paraId="13F13B30" w14:textId="77777777" w:rsidTr="00200D96">
        <w:tc>
          <w:tcPr>
            <w:tcW w:w="3398" w:type="dxa"/>
          </w:tcPr>
          <w:p w14:paraId="274135B1" w14:textId="77777777" w:rsidR="00E91A5C" w:rsidRDefault="00E91A5C" w:rsidP="00351946">
            <w:pPr>
              <w:rPr>
                <w:rFonts w:ascii="Arial" w:hAnsi="Arial" w:cs="Arial"/>
              </w:rPr>
            </w:pPr>
          </w:p>
        </w:tc>
        <w:tc>
          <w:tcPr>
            <w:tcW w:w="2834" w:type="dxa"/>
          </w:tcPr>
          <w:p w14:paraId="0BB58246" w14:textId="77777777" w:rsidR="00E91A5C" w:rsidRDefault="00E91A5C" w:rsidP="00351946">
            <w:pPr>
              <w:rPr>
                <w:rFonts w:ascii="Arial" w:hAnsi="Arial" w:cs="Arial"/>
              </w:rPr>
            </w:pPr>
          </w:p>
        </w:tc>
        <w:tc>
          <w:tcPr>
            <w:tcW w:w="3962" w:type="dxa"/>
          </w:tcPr>
          <w:p w14:paraId="4D536908" w14:textId="77777777" w:rsidR="00E91A5C" w:rsidRDefault="00E91A5C" w:rsidP="00351946">
            <w:pPr>
              <w:rPr>
                <w:rFonts w:ascii="Arial" w:hAnsi="Arial" w:cs="Arial"/>
              </w:rPr>
            </w:pPr>
          </w:p>
        </w:tc>
      </w:tr>
      <w:tr w:rsidR="00E91A5C" w14:paraId="534A4F62" w14:textId="77777777" w:rsidTr="00200D96">
        <w:tc>
          <w:tcPr>
            <w:tcW w:w="3398" w:type="dxa"/>
          </w:tcPr>
          <w:p w14:paraId="35CBC520" w14:textId="77777777" w:rsidR="00E91A5C" w:rsidRDefault="00E91A5C" w:rsidP="00351946">
            <w:pPr>
              <w:rPr>
                <w:rFonts w:ascii="Arial" w:hAnsi="Arial" w:cs="Arial"/>
              </w:rPr>
            </w:pPr>
          </w:p>
        </w:tc>
        <w:tc>
          <w:tcPr>
            <w:tcW w:w="2834" w:type="dxa"/>
          </w:tcPr>
          <w:p w14:paraId="6556350A" w14:textId="77777777" w:rsidR="00E91A5C" w:rsidRDefault="00E91A5C" w:rsidP="00351946">
            <w:pPr>
              <w:rPr>
                <w:rFonts w:ascii="Arial" w:hAnsi="Arial" w:cs="Arial"/>
              </w:rPr>
            </w:pPr>
          </w:p>
        </w:tc>
        <w:tc>
          <w:tcPr>
            <w:tcW w:w="3962" w:type="dxa"/>
          </w:tcPr>
          <w:p w14:paraId="373DA75C" w14:textId="77777777" w:rsidR="00E91A5C" w:rsidRDefault="00E91A5C" w:rsidP="00351946">
            <w:pPr>
              <w:rPr>
                <w:rFonts w:ascii="Arial" w:hAnsi="Arial" w:cs="Arial"/>
              </w:rPr>
            </w:pPr>
          </w:p>
        </w:tc>
      </w:tr>
    </w:tbl>
    <w:p w14:paraId="5F85F144" w14:textId="77777777" w:rsidR="00200D96" w:rsidRDefault="00200D96" w:rsidP="00351946">
      <w:pPr>
        <w:rPr>
          <w:rFonts w:ascii="Arial" w:hAnsi="Arial" w:cs="Arial"/>
        </w:rPr>
      </w:pPr>
    </w:p>
    <w:p w14:paraId="4A8BF13D" w14:textId="77777777" w:rsidR="005C34E0" w:rsidRDefault="005C34E0" w:rsidP="00EE488E">
      <w:pPr>
        <w:rPr>
          <w:rFonts w:ascii="Arial" w:hAnsi="Arial" w:cs="Arial"/>
          <w:b/>
        </w:rPr>
      </w:pPr>
    </w:p>
    <w:p w14:paraId="5EEA00E4" w14:textId="77777777" w:rsidR="005C34E0" w:rsidRDefault="005C34E0" w:rsidP="00EE488E">
      <w:pPr>
        <w:rPr>
          <w:rFonts w:ascii="Arial" w:hAnsi="Arial" w:cs="Arial"/>
          <w:b/>
        </w:rPr>
      </w:pPr>
    </w:p>
    <w:p w14:paraId="42A02B56" w14:textId="77777777" w:rsidR="005C34E0" w:rsidRDefault="005C34E0" w:rsidP="00EE488E">
      <w:pPr>
        <w:rPr>
          <w:rFonts w:ascii="Arial" w:hAnsi="Arial" w:cs="Arial"/>
          <w:b/>
        </w:rPr>
      </w:pPr>
    </w:p>
    <w:p w14:paraId="5020D6B8" w14:textId="52312689" w:rsidR="00351946" w:rsidRDefault="00962C06" w:rsidP="00EE488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Ti</w:t>
      </w:r>
      <w:r w:rsidR="00351946" w:rsidRPr="00D10F41">
        <w:rPr>
          <w:rFonts w:ascii="Arial" w:hAnsi="Arial" w:cs="Arial"/>
          <w:b/>
        </w:rPr>
        <w:t>tolo</w:t>
      </w:r>
      <w:r w:rsidR="00A477C8">
        <w:rPr>
          <w:rFonts w:ascii="Arial" w:hAnsi="Arial" w:cs="Arial"/>
          <w:b/>
        </w:rPr>
        <w:t xml:space="preserve">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E488E" w14:paraId="4A178172" w14:textId="77777777" w:rsidTr="0073632A">
        <w:trPr>
          <w:trHeight w:val="1222"/>
        </w:trPr>
        <w:tc>
          <w:tcPr>
            <w:tcW w:w="10194" w:type="dxa"/>
          </w:tcPr>
          <w:p w14:paraId="16DA2704" w14:textId="77777777" w:rsidR="00EE488E" w:rsidRDefault="00EE488E" w:rsidP="00EE488E">
            <w:pPr>
              <w:rPr>
                <w:rFonts w:ascii="Arial" w:hAnsi="Arial" w:cs="Arial"/>
              </w:rPr>
            </w:pPr>
          </w:p>
        </w:tc>
      </w:tr>
    </w:tbl>
    <w:p w14:paraId="6C768697" w14:textId="742C745A" w:rsidR="005C34E0" w:rsidRDefault="005C34E0" w:rsidP="005C34E0">
      <w:pPr>
        <w:jc w:val="both"/>
        <w:rPr>
          <w:rFonts w:ascii="Arial" w:hAnsi="Arial" w:cs="Arial"/>
        </w:rPr>
      </w:pPr>
    </w:p>
    <w:p w14:paraId="2C3E2004" w14:textId="7F11E8B7" w:rsidR="00D713B9" w:rsidRDefault="00D713B9" w:rsidP="00D713B9">
      <w:pPr>
        <w:rPr>
          <w:rFonts w:ascii="Arial" w:hAnsi="Arial" w:cs="Arial"/>
          <w:b/>
        </w:rPr>
      </w:pPr>
      <w:r w:rsidRPr="009C49E6">
        <w:rPr>
          <w:rFonts w:ascii="Arial" w:hAnsi="Arial" w:cs="Arial"/>
          <w:b/>
        </w:rPr>
        <w:t>Abstract descrittivo</w:t>
      </w:r>
      <w:r w:rsidRPr="009C49E6">
        <w:rPr>
          <w:rFonts w:ascii="Arial" w:hAnsi="Arial" w:cs="Arial"/>
        </w:rPr>
        <w:t>,</w:t>
      </w:r>
      <w:r w:rsidRPr="00A16A0B">
        <w:rPr>
          <w:rFonts w:ascii="Arial" w:hAnsi="Arial" w:cs="Arial"/>
        </w:rPr>
        <w:t xml:space="preserve"> per eventuale finalità di</w:t>
      </w:r>
      <w:r>
        <w:rPr>
          <w:rFonts w:ascii="Arial" w:hAnsi="Arial" w:cs="Arial"/>
          <w:b/>
        </w:rPr>
        <w:t xml:space="preserve"> </w:t>
      </w:r>
      <w:r w:rsidRPr="008F562E">
        <w:rPr>
          <w:rFonts w:ascii="Arial" w:hAnsi="Arial" w:cs="Arial"/>
        </w:rPr>
        <w:t xml:space="preserve">pubblicazione sul sito </w:t>
      </w:r>
      <w:r>
        <w:rPr>
          <w:rFonts w:ascii="Arial" w:hAnsi="Arial" w:cs="Arial"/>
        </w:rPr>
        <w:t xml:space="preserve">di ateneo e </w:t>
      </w:r>
      <w:r w:rsidRPr="008F562E">
        <w:rPr>
          <w:rFonts w:ascii="Arial" w:hAnsi="Arial" w:cs="Arial"/>
        </w:rPr>
        <w:t>d</w:t>
      </w:r>
      <w:r>
        <w:rPr>
          <w:rFonts w:ascii="Arial" w:hAnsi="Arial" w:cs="Arial"/>
        </w:rPr>
        <w:t>ella Direzione Ricerca e Terza Missione</w:t>
      </w:r>
      <w:r>
        <w:rPr>
          <w:rFonts w:ascii="Arial" w:hAnsi="Arial" w:cs="Arial"/>
          <w:b/>
        </w:rPr>
        <w:t xml:space="preserve"> </w:t>
      </w:r>
      <w:r w:rsidRPr="008F562E">
        <w:rPr>
          <w:rFonts w:ascii="Arial" w:hAnsi="Arial" w:cs="Arial"/>
          <w:i/>
        </w:rPr>
        <w:t>(</w:t>
      </w:r>
      <w:proofErr w:type="spellStart"/>
      <w:r w:rsidRPr="008F562E">
        <w:rPr>
          <w:rFonts w:ascii="Arial" w:hAnsi="Arial" w:cs="Arial"/>
          <w:i/>
        </w:rPr>
        <w:t>max</w:t>
      </w:r>
      <w:proofErr w:type="spellEnd"/>
      <w:r w:rsidRPr="008F562E">
        <w:rPr>
          <w:rFonts w:ascii="Arial" w:hAnsi="Arial" w:cs="Arial"/>
          <w:i/>
        </w:rPr>
        <w:t xml:space="preserve"> </w:t>
      </w:r>
      <w:r w:rsidR="00DD5133">
        <w:rPr>
          <w:rFonts w:ascii="Arial" w:hAnsi="Arial" w:cs="Arial"/>
          <w:i/>
        </w:rPr>
        <w:t>7</w:t>
      </w:r>
      <w:r w:rsidRPr="008F562E">
        <w:rPr>
          <w:rFonts w:ascii="Arial" w:hAnsi="Arial" w:cs="Arial"/>
          <w:i/>
        </w:rPr>
        <w:t>00 battute spazi inclusi)</w:t>
      </w:r>
      <w:r>
        <w:rPr>
          <w:rFonts w:ascii="Arial" w:hAnsi="Arial" w:cs="Arial"/>
          <w:b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713B9" w14:paraId="66BF0993" w14:textId="77777777" w:rsidTr="00983CDE">
        <w:trPr>
          <w:trHeight w:val="2040"/>
        </w:trPr>
        <w:tc>
          <w:tcPr>
            <w:tcW w:w="10194" w:type="dxa"/>
          </w:tcPr>
          <w:p w14:paraId="665F07E7" w14:textId="77777777" w:rsidR="00D713B9" w:rsidRDefault="00D713B9" w:rsidP="00983C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789714" w14:textId="77777777" w:rsidR="00D713B9" w:rsidRDefault="00D713B9" w:rsidP="005C34E0">
      <w:pPr>
        <w:jc w:val="both"/>
        <w:rPr>
          <w:rFonts w:ascii="Arial" w:hAnsi="Arial" w:cs="Arial"/>
        </w:rPr>
      </w:pPr>
    </w:p>
    <w:p w14:paraId="2B4CF4DB" w14:textId="7CE59F70" w:rsidR="00E83F54" w:rsidRPr="009D701C" w:rsidRDefault="00BB3B6F" w:rsidP="005C34E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Indicare</w:t>
      </w:r>
      <w:r w:rsidR="00766665">
        <w:rPr>
          <w:rFonts w:ascii="Arial" w:hAnsi="Arial" w:cs="Arial"/>
        </w:rPr>
        <w:t xml:space="preserve"> </w:t>
      </w:r>
      <w:r w:rsidR="002121C0">
        <w:rPr>
          <w:rFonts w:ascii="Arial" w:hAnsi="Arial" w:cs="Arial"/>
        </w:rPr>
        <w:t>i campi</w:t>
      </w:r>
      <w:r w:rsidR="000644E9">
        <w:rPr>
          <w:rFonts w:ascii="Arial" w:hAnsi="Arial" w:cs="Arial"/>
        </w:rPr>
        <w:t xml:space="preserve"> di azione, le </w:t>
      </w:r>
      <w:r w:rsidR="00766665" w:rsidRPr="00200D96">
        <w:rPr>
          <w:rFonts w:ascii="Arial" w:hAnsi="Arial" w:cs="Arial"/>
          <w:b/>
        </w:rPr>
        <w:t>tipologi</w:t>
      </w:r>
      <w:r w:rsidR="002121C0" w:rsidRPr="002121C0">
        <w:rPr>
          <w:rFonts w:ascii="Arial" w:hAnsi="Arial" w:cs="Arial"/>
          <w:b/>
        </w:rPr>
        <w:t>e</w:t>
      </w:r>
      <w:r w:rsidR="002121C0">
        <w:rPr>
          <w:rFonts w:ascii="Arial" w:hAnsi="Arial" w:cs="Arial"/>
        </w:rPr>
        <w:t xml:space="preserve"> di attività </w:t>
      </w:r>
      <w:r w:rsidR="000644E9">
        <w:rPr>
          <w:rFonts w:ascii="Arial" w:hAnsi="Arial" w:cs="Arial"/>
        </w:rPr>
        <w:t xml:space="preserve">e i rispettivi </w:t>
      </w:r>
      <w:r w:rsidR="000644E9" w:rsidRPr="00132251">
        <w:rPr>
          <w:rFonts w:ascii="Arial" w:hAnsi="Arial" w:cs="Arial"/>
          <w:b/>
        </w:rPr>
        <w:t>destinatari</w:t>
      </w:r>
      <w:r w:rsidR="00922F56" w:rsidRPr="002121C0">
        <w:rPr>
          <w:rFonts w:ascii="Arial" w:hAnsi="Arial" w:cs="Arial"/>
          <w:b/>
        </w:rPr>
        <w:t xml:space="preserve"> </w:t>
      </w:r>
      <w:r w:rsidR="002121C0" w:rsidRPr="002121C0">
        <w:rPr>
          <w:rFonts w:ascii="Arial" w:hAnsi="Arial" w:cs="Arial"/>
          <w:b/>
        </w:rPr>
        <w:t xml:space="preserve">e beneficiari </w:t>
      </w:r>
      <w:r w:rsidR="00922F56" w:rsidRPr="00132251">
        <w:rPr>
          <w:rFonts w:ascii="Arial" w:hAnsi="Arial" w:cs="Arial"/>
          <w:i/>
        </w:rPr>
        <w:t>(</w:t>
      </w:r>
      <w:r w:rsidR="000644E9" w:rsidRPr="00132251">
        <w:rPr>
          <w:rFonts w:ascii="Arial" w:hAnsi="Arial" w:cs="Arial"/>
          <w:i/>
        </w:rPr>
        <w:t>fare riferimento a</w:t>
      </w:r>
      <w:r w:rsidR="002121C0">
        <w:rPr>
          <w:rFonts w:ascii="Arial" w:hAnsi="Arial" w:cs="Arial"/>
          <w:i/>
        </w:rPr>
        <w:t>i campi</w:t>
      </w:r>
      <w:r w:rsidR="000644E9" w:rsidRPr="00132251">
        <w:rPr>
          <w:rFonts w:ascii="Arial" w:hAnsi="Arial" w:cs="Arial"/>
          <w:i/>
        </w:rPr>
        <w:t xml:space="preserve"> di a</w:t>
      </w:r>
      <w:r w:rsidR="000644E9" w:rsidRPr="00B45769">
        <w:rPr>
          <w:rFonts w:ascii="Arial" w:hAnsi="Arial" w:cs="Arial"/>
          <w:i/>
        </w:rPr>
        <w:t>zione</w:t>
      </w:r>
      <w:r w:rsidR="000644E9" w:rsidRPr="00132251">
        <w:rPr>
          <w:rFonts w:ascii="Arial" w:hAnsi="Arial" w:cs="Arial"/>
          <w:i/>
        </w:rPr>
        <w:t xml:space="preserve"> e</w:t>
      </w:r>
      <w:r w:rsidR="002121C0">
        <w:rPr>
          <w:rFonts w:ascii="Arial" w:hAnsi="Arial" w:cs="Arial"/>
          <w:i/>
        </w:rPr>
        <w:t xml:space="preserve"> alle</w:t>
      </w:r>
      <w:r w:rsidR="000644E9" w:rsidRPr="00132251">
        <w:rPr>
          <w:rFonts w:ascii="Arial" w:hAnsi="Arial" w:cs="Arial"/>
          <w:i/>
        </w:rPr>
        <w:t xml:space="preserve"> tipologie di attività di cui all’art. </w:t>
      </w:r>
      <w:r w:rsidR="002121C0">
        <w:rPr>
          <w:rFonts w:ascii="Arial" w:hAnsi="Arial" w:cs="Arial"/>
          <w:i/>
        </w:rPr>
        <w:t>2</w:t>
      </w:r>
      <w:r w:rsidR="000644E9" w:rsidRPr="00132251">
        <w:rPr>
          <w:rFonts w:ascii="Arial" w:hAnsi="Arial" w:cs="Arial"/>
          <w:i/>
        </w:rPr>
        <w:t xml:space="preserve"> del bando</w:t>
      </w:r>
      <w:r w:rsidR="000644E9">
        <w:rPr>
          <w:rFonts w:ascii="Arial" w:hAnsi="Arial" w:cs="Arial"/>
          <w:i/>
        </w:rPr>
        <w:t>; quanto a</w:t>
      </w:r>
      <w:r w:rsidR="002121C0">
        <w:rPr>
          <w:rFonts w:ascii="Arial" w:hAnsi="Arial" w:cs="Arial"/>
          <w:i/>
        </w:rPr>
        <w:t>i campi di azione</w:t>
      </w:r>
      <w:r w:rsidR="000644E9">
        <w:rPr>
          <w:rFonts w:ascii="Arial" w:hAnsi="Arial" w:cs="Arial"/>
          <w:i/>
        </w:rPr>
        <w:t xml:space="preserve"> segnare con asterisco quelle di interesse; esplicitare qual</w:t>
      </w:r>
      <w:r w:rsidR="005C34E0">
        <w:rPr>
          <w:rFonts w:ascii="Arial" w:hAnsi="Arial" w:cs="Arial"/>
          <w:i/>
        </w:rPr>
        <w:t>i</w:t>
      </w:r>
      <w:r w:rsidR="000644E9">
        <w:rPr>
          <w:rFonts w:ascii="Arial" w:hAnsi="Arial" w:cs="Arial"/>
          <w:i/>
        </w:rPr>
        <w:t xml:space="preserve"> tipologi</w:t>
      </w:r>
      <w:r w:rsidR="005C34E0">
        <w:rPr>
          <w:rFonts w:ascii="Arial" w:hAnsi="Arial" w:cs="Arial"/>
          <w:i/>
        </w:rPr>
        <w:t>e</w:t>
      </w:r>
      <w:r w:rsidR="000644E9">
        <w:rPr>
          <w:rFonts w:ascii="Arial" w:hAnsi="Arial" w:cs="Arial"/>
          <w:i/>
        </w:rPr>
        <w:t xml:space="preserve"> di attività verr</w:t>
      </w:r>
      <w:r w:rsidR="005C34E0">
        <w:rPr>
          <w:rFonts w:ascii="Arial" w:hAnsi="Arial" w:cs="Arial"/>
          <w:i/>
        </w:rPr>
        <w:t>anno</w:t>
      </w:r>
      <w:r w:rsidR="000644E9">
        <w:rPr>
          <w:rFonts w:ascii="Arial" w:hAnsi="Arial" w:cs="Arial"/>
          <w:i/>
        </w:rPr>
        <w:t xml:space="preserve"> realizza</w:t>
      </w:r>
      <w:r w:rsidR="005C34E0">
        <w:rPr>
          <w:rFonts w:ascii="Arial" w:hAnsi="Arial" w:cs="Arial"/>
          <w:i/>
        </w:rPr>
        <w:t>te con possibilità di prevedere tipologie ulterior</w:t>
      </w:r>
      <w:r w:rsidR="00DD5133">
        <w:rPr>
          <w:rFonts w:ascii="Arial" w:hAnsi="Arial" w:cs="Arial"/>
          <w:i/>
        </w:rPr>
        <w:t>i</w:t>
      </w:r>
      <w:r w:rsidR="005C34E0">
        <w:rPr>
          <w:rFonts w:ascii="Arial" w:hAnsi="Arial" w:cs="Arial"/>
          <w:i/>
        </w:rPr>
        <w:t xml:space="preserve"> rispetto a quelle elencate a titolo esemplificativo all’art. 2 del bando</w:t>
      </w:r>
      <w:r w:rsidR="000644E9">
        <w:rPr>
          <w:rFonts w:ascii="Arial" w:hAnsi="Arial" w:cs="Arial"/>
          <w:i/>
        </w:rPr>
        <w:t xml:space="preserve"> e il rispettivo target di destinatari</w:t>
      </w:r>
      <w:r w:rsidR="002121C0">
        <w:rPr>
          <w:rFonts w:ascii="Arial" w:hAnsi="Arial" w:cs="Arial"/>
          <w:i/>
        </w:rPr>
        <w:t xml:space="preserve"> e beneficiari</w:t>
      </w:r>
      <w:r w:rsidR="000644E9" w:rsidRPr="00132251">
        <w:rPr>
          <w:rFonts w:ascii="Arial" w:hAnsi="Arial" w:cs="Arial"/>
          <w:i/>
        </w:rPr>
        <w:t>)</w:t>
      </w:r>
      <w:r w:rsidR="000644E9">
        <w:rPr>
          <w:rFonts w:ascii="Arial" w:hAnsi="Arial" w:cs="Arial"/>
        </w:rPr>
        <w:t xml:space="preserve"> 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642"/>
      </w:tblGrid>
      <w:tr w:rsidR="00D10F41" w:rsidRPr="00D10F41" w14:paraId="3DF16E8A" w14:textId="77777777" w:rsidTr="005C34E0">
        <w:tc>
          <w:tcPr>
            <w:tcW w:w="3209" w:type="dxa"/>
          </w:tcPr>
          <w:p w14:paraId="425A4D01" w14:textId="6983EC1B" w:rsidR="00D10F41" w:rsidRPr="00D10F41" w:rsidRDefault="002121C0" w:rsidP="00D10F41">
            <w:pPr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Campi</w:t>
            </w:r>
            <w:r w:rsidRPr="00D10F41">
              <w:rPr>
                <w:rFonts w:ascii="Calibri" w:eastAsia="Calibri" w:hAnsi="Calibri" w:cs="Times New Roman"/>
                <w:b/>
              </w:rPr>
              <w:t xml:space="preserve"> </w:t>
            </w:r>
            <w:r w:rsidR="00D10F41" w:rsidRPr="00D10F41">
              <w:rPr>
                <w:rFonts w:ascii="Calibri" w:eastAsia="Calibri" w:hAnsi="Calibri" w:cs="Times New Roman"/>
                <w:b/>
              </w:rPr>
              <w:t>d</w:t>
            </w:r>
            <w:r w:rsidR="000644E9">
              <w:rPr>
                <w:rFonts w:ascii="Calibri" w:eastAsia="Calibri" w:hAnsi="Calibri" w:cs="Times New Roman"/>
                <w:b/>
              </w:rPr>
              <w:t>i azioni</w:t>
            </w:r>
          </w:p>
        </w:tc>
        <w:tc>
          <w:tcPr>
            <w:tcW w:w="3209" w:type="dxa"/>
          </w:tcPr>
          <w:p w14:paraId="1D48E8DF" w14:textId="0505C5EB" w:rsidR="00D10F41" w:rsidRPr="00D10F41" w:rsidRDefault="00D10F41" w:rsidP="002121C0">
            <w:pPr>
              <w:jc w:val="center"/>
              <w:rPr>
                <w:rFonts w:ascii="Calibri" w:eastAsia="Calibri" w:hAnsi="Calibri" w:cs="Times New Roman"/>
                <w:b/>
              </w:rPr>
            </w:pPr>
            <w:r w:rsidRPr="00D10F41">
              <w:rPr>
                <w:rFonts w:ascii="Calibri" w:eastAsia="Calibri" w:hAnsi="Calibri" w:cs="Times New Roman"/>
                <w:b/>
              </w:rPr>
              <w:t>Tipologia d</w:t>
            </w:r>
            <w:r w:rsidR="002121C0">
              <w:rPr>
                <w:rFonts w:ascii="Calibri" w:eastAsia="Calibri" w:hAnsi="Calibri" w:cs="Times New Roman"/>
                <w:b/>
              </w:rPr>
              <w:t>i attività</w:t>
            </w:r>
          </w:p>
        </w:tc>
        <w:tc>
          <w:tcPr>
            <w:tcW w:w="3642" w:type="dxa"/>
          </w:tcPr>
          <w:p w14:paraId="111A6DC2" w14:textId="71DC0C0A" w:rsidR="00D10F41" w:rsidRPr="00D10F41" w:rsidRDefault="000644E9" w:rsidP="00D10F41">
            <w:pPr>
              <w:jc w:val="center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Tipologia di destinatari</w:t>
            </w:r>
            <w:r w:rsidR="002121C0">
              <w:rPr>
                <w:rFonts w:ascii="Calibri" w:eastAsia="Calibri" w:hAnsi="Calibri" w:cs="Times New Roman"/>
                <w:b/>
              </w:rPr>
              <w:t xml:space="preserve"> e beneficiari</w:t>
            </w:r>
          </w:p>
        </w:tc>
      </w:tr>
      <w:tr w:rsidR="00D10F41" w:rsidRPr="00D10F41" w14:paraId="43315D0E" w14:textId="77777777" w:rsidTr="005C34E0">
        <w:trPr>
          <w:trHeight w:val="387"/>
        </w:trPr>
        <w:tc>
          <w:tcPr>
            <w:tcW w:w="3209" w:type="dxa"/>
            <w:vMerge w:val="restart"/>
          </w:tcPr>
          <w:p w14:paraId="7DCDC521" w14:textId="4E7A75E7" w:rsidR="00D10F41" w:rsidRPr="005B3B21" w:rsidRDefault="005B3B21" w:rsidP="005B3B2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1. </w:t>
            </w:r>
            <w:r w:rsidR="00D10F41" w:rsidRPr="005B3B21">
              <w:rPr>
                <w:rFonts w:ascii="Calibri" w:eastAsia="Calibri" w:hAnsi="Calibri" w:cs="Times New Roman"/>
              </w:rPr>
              <w:t>Organizzazione di attività culturali di pubblica utilità</w:t>
            </w:r>
          </w:p>
        </w:tc>
        <w:tc>
          <w:tcPr>
            <w:tcW w:w="3209" w:type="dxa"/>
          </w:tcPr>
          <w:p w14:paraId="5A108E5B" w14:textId="55496A95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48320D34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D10F41" w:rsidRPr="00D10F41" w14:paraId="39907F0C" w14:textId="77777777" w:rsidTr="005C34E0">
        <w:trPr>
          <w:trHeight w:val="383"/>
        </w:trPr>
        <w:tc>
          <w:tcPr>
            <w:tcW w:w="3209" w:type="dxa"/>
            <w:vMerge/>
          </w:tcPr>
          <w:p w14:paraId="57CBC1C5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3ED57AAF" w14:textId="6EC34C0C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1ED0566E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D10F41" w:rsidRPr="00D10F41" w14:paraId="36EB6ADA" w14:textId="77777777" w:rsidTr="005C34E0">
        <w:trPr>
          <w:trHeight w:val="383"/>
        </w:trPr>
        <w:tc>
          <w:tcPr>
            <w:tcW w:w="3209" w:type="dxa"/>
            <w:vMerge/>
          </w:tcPr>
          <w:p w14:paraId="7766B4F7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3A395E1E" w14:textId="1E600D6E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45DC7E70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D10F41" w:rsidRPr="00D10F41" w14:paraId="776D15D0" w14:textId="77777777" w:rsidTr="005C34E0">
        <w:trPr>
          <w:trHeight w:val="383"/>
        </w:trPr>
        <w:tc>
          <w:tcPr>
            <w:tcW w:w="3209" w:type="dxa"/>
            <w:vMerge/>
          </w:tcPr>
          <w:p w14:paraId="006EF0B6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3B151C7B" w14:textId="0E9C5470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33F27486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D10F41" w:rsidRPr="00D10F41" w14:paraId="0E25C873" w14:textId="77777777" w:rsidTr="005C34E0">
        <w:trPr>
          <w:trHeight w:val="383"/>
        </w:trPr>
        <w:tc>
          <w:tcPr>
            <w:tcW w:w="3209" w:type="dxa"/>
            <w:vMerge/>
          </w:tcPr>
          <w:p w14:paraId="2EEAC44D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7F797BA3" w14:textId="4598B674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728908DC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D10F41" w:rsidRPr="00D10F41" w14:paraId="532FA06C" w14:textId="77777777" w:rsidTr="005C34E0">
        <w:trPr>
          <w:trHeight w:val="383"/>
        </w:trPr>
        <w:tc>
          <w:tcPr>
            <w:tcW w:w="3209" w:type="dxa"/>
            <w:vMerge/>
          </w:tcPr>
          <w:p w14:paraId="5A87A63D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2101506C" w14:textId="11069BEE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4A77060B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D10F41" w:rsidRPr="00D10F41" w14:paraId="4C7BBD5C" w14:textId="77777777" w:rsidTr="005C34E0">
        <w:trPr>
          <w:trHeight w:val="383"/>
        </w:trPr>
        <w:tc>
          <w:tcPr>
            <w:tcW w:w="3209" w:type="dxa"/>
            <w:vMerge/>
          </w:tcPr>
          <w:p w14:paraId="652A3390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1F08FD79" w14:textId="2693D95D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36F0BC7C" w14:textId="479A2B59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C34E0" w:rsidRPr="00D10F41" w14:paraId="687DCA56" w14:textId="77777777" w:rsidTr="005C34E0">
        <w:trPr>
          <w:trHeight w:val="383"/>
        </w:trPr>
        <w:tc>
          <w:tcPr>
            <w:tcW w:w="3209" w:type="dxa"/>
            <w:vMerge w:val="restart"/>
          </w:tcPr>
          <w:p w14:paraId="6B01FC59" w14:textId="77777777" w:rsidR="005C34E0" w:rsidRPr="00D10F41" w:rsidRDefault="005C34E0" w:rsidP="005C34E0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2a. </w:t>
            </w:r>
            <w:r w:rsidRPr="00D10F41">
              <w:rPr>
                <w:rFonts w:ascii="Calibri" w:eastAsia="Calibri" w:hAnsi="Calibri" w:cs="Times New Roman"/>
              </w:rPr>
              <w:t>Divulgazione scientifica</w:t>
            </w:r>
          </w:p>
          <w:p w14:paraId="2DE7611D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20856509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3881D965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C34E0" w:rsidRPr="00D10F41" w14:paraId="7B4C284A" w14:textId="77777777" w:rsidTr="005C34E0">
        <w:trPr>
          <w:trHeight w:val="383"/>
        </w:trPr>
        <w:tc>
          <w:tcPr>
            <w:tcW w:w="3209" w:type="dxa"/>
            <w:vMerge/>
          </w:tcPr>
          <w:p w14:paraId="733A71D3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242D9B99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04B6FE73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C34E0" w:rsidRPr="00D10F41" w14:paraId="297CF53E" w14:textId="77777777" w:rsidTr="005C34E0">
        <w:trPr>
          <w:trHeight w:val="383"/>
        </w:trPr>
        <w:tc>
          <w:tcPr>
            <w:tcW w:w="3209" w:type="dxa"/>
            <w:vMerge/>
          </w:tcPr>
          <w:p w14:paraId="4709534E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4BCDB8E5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2E3B06B4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C34E0" w:rsidRPr="00D10F41" w14:paraId="569C3293" w14:textId="77777777" w:rsidTr="002121C0">
        <w:trPr>
          <w:trHeight w:val="375"/>
        </w:trPr>
        <w:tc>
          <w:tcPr>
            <w:tcW w:w="3209" w:type="dxa"/>
            <w:vMerge w:val="restart"/>
          </w:tcPr>
          <w:p w14:paraId="3049E9F0" w14:textId="38667244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2b. Divulgazione multimediale</w:t>
            </w:r>
          </w:p>
        </w:tc>
        <w:tc>
          <w:tcPr>
            <w:tcW w:w="3209" w:type="dxa"/>
          </w:tcPr>
          <w:p w14:paraId="1EA05DE7" w14:textId="5ADC2793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093F25DD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C34E0" w:rsidRPr="00D10F41" w14:paraId="41188CCA" w14:textId="77777777" w:rsidTr="002121C0">
        <w:trPr>
          <w:trHeight w:val="375"/>
        </w:trPr>
        <w:tc>
          <w:tcPr>
            <w:tcW w:w="3209" w:type="dxa"/>
            <w:vMerge/>
          </w:tcPr>
          <w:p w14:paraId="36C56DA3" w14:textId="77777777" w:rsidR="005C34E0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4F0BC561" w14:textId="3DD2CBAB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119FF8CD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C34E0" w:rsidRPr="00D10F41" w14:paraId="0AD65442" w14:textId="77777777" w:rsidTr="002121C0">
        <w:trPr>
          <w:trHeight w:val="375"/>
        </w:trPr>
        <w:tc>
          <w:tcPr>
            <w:tcW w:w="3209" w:type="dxa"/>
            <w:vMerge/>
          </w:tcPr>
          <w:p w14:paraId="5CB2104F" w14:textId="77777777" w:rsidR="005C34E0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36287D18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4A53C5C1" w14:textId="77777777" w:rsidR="005C34E0" w:rsidRPr="00D10F41" w:rsidRDefault="005C34E0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D10F41" w:rsidRPr="00D10F41" w14:paraId="28CE0748" w14:textId="77777777" w:rsidTr="002121C0">
        <w:trPr>
          <w:trHeight w:val="375"/>
        </w:trPr>
        <w:tc>
          <w:tcPr>
            <w:tcW w:w="3209" w:type="dxa"/>
            <w:vMerge w:val="restart"/>
          </w:tcPr>
          <w:p w14:paraId="5D5A687F" w14:textId="439E76DE" w:rsidR="00D10F41" w:rsidRPr="00654BDC" w:rsidRDefault="005B3B21" w:rsidP="00D10F4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3. </w:t>
            </w:r>
            <w:r w:rsidR="00D10F41" w:rsidRPr="00D10F41">
              <w:rPr>
                <w:rFonts w:ascii="Calibri" w:eastAsia="Calibri" w:hAnsi="Calibri" w:cs="Times New Roman"/>
              </w:rPr>
              <w:t>Iniziative di coinvolgimento dei cittadini nella ricerca</w:t>
            </w:r>
            <w:r w:rsidR="00654BDC" w:rsidRPr="00654BDC">
              <w:rPr>
                <w:rFonts w:ascii="Calibri" w:eastAsia="Calibri" w:hAnsi="Calibri" w:cs="Times New Roman"/>
                <w:b/>
              </w:rPr>
              <w:t xml:space="preserve"> </w:t>
            </w:r>
            <w:r w:rsidR="00654BDC" w:rsidRPr="00654BDC">
              <w:rPr>
                <w:rFonts w:ascii="Calibri" w:eastAsia="Calibri" w:hAnsi="Calibri" w:cs="Times New Roman"/>
              </w:rPr>
              <w:t>e/o nell’innovazione anche per favorire la disseminazione e l’implementazione dei risultati della ricerca e dell’innovazione nella società e ridurre disuguaglianze e discriminazioni</w:t>
            </w:r>
          </w:p>
          <w:p w14:paraId="3B101FA8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749B53FC" w14:textId="0B61B113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05F1D03A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D10F41" w:rsidRPr="00D10F41" w14:paraId="3E6FB23F" w14:textId="77777777" w:rsidTr="002121C0">
        <w:trPr>
          <w:trHeight w:val="375"/>
        </w:trPr>
        <w:tc>
          <w:tcPr>
            <w:tcW w:w="3209" w:type="dxa"/>
            <w:vMerge/>
          </w:tcPr>
          <w:p w14:paraId="02FA1034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4E4C5376" w14:textId="60BB4562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612AB507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D10F41" w:rsidRPr="00D10F41" w14:paraId="142E6037" w14:textId="77777777" w:rsidTr="002121C0">
        <w:trPr>
          <w:trHeight w:val="375"/>
        </w:trPr>
        <w:tc>
          <w:tcPr>
            <w:tcW w:w="3209" w:type="dxa"/>
            <w:vMerge/>
          </w:tcPr>
          <w:p w14:paraId="5E15F985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0C124CF8" w14:textId="4D44BAB3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351F7DEB" w14:textId="77777777" w:rsidR="00D10F41" w:rsidRPr="00D10F41" w:rsidRDefault="00D10F41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D0A8E" w:rsidRPr="00D10F41" w14:paraId="5C8A6055" w14:textId="77777777" w:rsidTr="002121C0">
        <w:trPr>
          <w:trHeight w:val="375"/>
        </w:trPr>
        <w:tc>
          <w:tcPr>
            <w:tcW w:w="3209" w:type="dxa"/>
            <w:vMerge/>
          </w:tcPr>
          <w:p w14:paraId="66ECFDC6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2CD08FD0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5829F434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D0A8E" w:rsidRPr="00D10F41" w14:paraId="781E78AD" w14:textId="77777777" w:rsidTr="002121C0">
        <w:trPr>
          <w:trHeight w:val="375"/>
        </w:trPr>
        <w:tc>
          <w:tcPr>
            <w:tcW w:w="3209" w:type="dxa"/>
            <w:vMerge/>
          </w:tcPr>
          <w:p w14:paraId="502142FA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2713542D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2B9116A5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D0A8E" w:rsidRPr="00D10F41" w14:paraId="1E51D47B" w14:textId="77777777" w:rsidTr="002121C0">
        <w:trPr>
          <w:trHeight w:val="375"/>
        </w:trPr>
        <w:tc>
          <w:tcPr>
            <w:tcW w:w="3209" w:type="dxa"/>
            <w:vMerge/>
          </w:tcPr>
          <w:p w14:paraId="1CBD6042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28228DB5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50A32867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D0A8E" w:rsidRPr="00D10F41" w14:paraId="017AE73E" w14:textId="77777777" w:rsidTr="002121C0">
        <w:trPr>
          <w:trHeight w:val="375"/>
        </w:trPr>
        <w:tc>
          <w:tcPr>
            <w:tcW w:w="3209" w:type="dxa"/>
            <w:vMerge w:val="restart"/>
          </w:tcPr>
          <w:p w14:paraId="79F2C76D" w14:textId="77777777" w:rsidR="005D0A8E" w:rsidRPr="00D10F41" w:rsidRDefault="005D0A8E" w:rsidP="005D0A8E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4. </w:t>
            </w:r>
            <w:r w:rsidRPr="00D10F41">
              <w:rPr>
                <w:rFonts w:ascii="Calibri" w:eastAsia="Calibri" w:hAnsi="Calibri" w:cs="Times New Roman"/>
              </w:rPr>
              <w:t>Attività di coinvolgimento e interazione con il mondo della scuola</w:t>
            </w:r>
          </w:p>
          <w:p w14:paraId="631AC176" w14:textId="7ADC8389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147CA6E8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0D1BE05C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D0A8E" w:rsidRPr="00D10F41" w14:paraId="2CAB141E" w14:textId="77777777" w:rsidTr="002121C0">
        <w:trPr>
          <w:trHeight w:val="375"/>
        </w:trPr>
        <w:tc>
          <w:tcPr>
            <w:tcW w:w="3209" w:type="dxa"/>
            <w:vMerge/>
          </w:tcPr>
          <w:p w14:paraId="000FFEDF" w14:textId="77777777" w:rsidR="005D0A8E" w:rsidRDefault="005D0A8E" w:rsidP="005D0A8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00B16DC8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31CD510C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D0A8E" w:rsidRPr="00D10F41" w14:paraId="0F46D06B" w14:textId="77777777" w:rsidTr="002121C0">
        <w:trPr>
          <w:trHeight w:val="375"/>
        </w:trPr>
        <w:tc>
          <w:tcPr>
            <w:tcW w:w="3209" w:type="dxa"/>
            <w:vMerge/>
          </w:tcPr>
          <w:p w14:paraId="6CA5D89C" w14:textId="77777777" w:rsidR="005D0A8E" w:rsidRDefault="005D0A8E" w:rsidP="005D0A8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3173DA4D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448A78BD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D0A8E" w:rsidRPr="00D10F41" w14:paraId="1A2CF701" w14:textId="77777777" w:rsidTr="002121C0">
        <w:trPr>
          <w:trHeight w:val="375"/>
        </w:trPr>
        <w:tc>
          <w:tcPr>
            <w:tcW w:w="3209" w:type="dxa"/>
            <w:vMerge/>
          </w:tcPr>
          <w:p w14:paraId="0C100F45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5F268675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64011FC7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D0A8E" w:rsidRPr="00D10F41" w14:paraId="211C7C5C" w14:textId="77777777" w:rsidTr="002121C0">
        <w:trPr>
          <w:trHeight w:val="459"/>
        </w:trPr>
        <w:tc>
          <w:tcPr>
            <w:tcW w:w="3209" w:type="dxa"/>
            <w:vMerge w:val="restart"/>
          </w:tcPr>
          <w:p w14:paraId="68A8531B" w14:textId="205835DE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5. </w:t>
            </w:r>
            <w:r w:rsidRPr="005B3B21">
              <w:rPr>
                <w:rFonts w:ascii="Calibri" w:eastAsia="Calibri" w:hAnsi="Calibri" w:cs="Times New Roman"/>
              </w:rPr>
              <w:t>Produzione, gestione e valorizzazione di beni artistici e culturali</w:t>
            </w:r>
          </w:p>
        </w:tc>
        <w:tc>
          <w:tcPr>
            <w:tcW w:w="3209" w:type="dxa"/>
          </w:tcPr>
          <w:p w14:paraId="1C891C4F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530FD2F2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D0A8E" w:rsidRPr="00D10F41" w14:paraId="43EC514B" w14:textId="77777777" w:rsidTr="002121C0">
        <w:trPr>
          <w:trHeight w:val="459"/>
        </w:trPr>
        <w:tc>
          <w:tcPr>
            <w:tcW w:w="3209" w:type="dxa"/>
            <w:vMerge/>
          </w:tcPr>
          <w:p w14:paraId="25AB04D1" w14:textId="1EAE06B9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2CE47DD3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54BBCE75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5D0A8E" w:rsidRPr="00D10F41" w14:paraId="4E30693A" w14:textId="77777777" w:rsidTr="002121C0">
        <w:trPr>
          <w:trHeight w:val="459"/>
        </w:trPr>
        <w:tc>
          <w:tcPr>
            <w:tcW w:w="3209" w:type="dxa"/>
            <w:vMerge/>
          </w:tcPr>
          <w:p w14:paraId="3906421F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40237B33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2C3A287F" w14:textId="77777777" w:rsidR="005D0A8E" w:rsidRPr="00D10F41" w:rsidRDefault="005D0A8E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4D0043C2" w14:textId="77777777" w:rsidTr="002121C0">
        <w:trPr>
          <w:trHeight w:val="459"/>
        </w:trPr>
        <w:tc>
          <w:tcPr>
            <w:tcW w:w="3209" w:type="dxa"/>
            <w:vMerge w:val="restart"/>
          </w:tcPr>
          <w:p w14:paraId="5A76001C" w14:textId="48CAFC0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6. </w:t>
            </w:r>
            <w:r w:rsidRPr="005B3B21">
              <w:rPr>
                <w:rFonts w:ascii="Calibri" w:eastAsia="Calibri" w:hAnsi="Calibri" w:cs="Times New Roman"/>
              </w:rPr>
              <w:t>Produzione di beni pubblici di natura sociale, educativa e politiche per l’inclusione</w:t>
            </w:r>
          </w:p>
        </w:tc>
        <w:tc>
          <w:tcPr>
            <w:tcW w:w="3209" w:type="dxa"/>
          </w:tcPr>
          <w:p w14:paraId="7BEF0C62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1CBB001E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526DE197" w14:textId="77777777" w:rsidTr="002121C0">
        <w:trPr>
          <w:trHeight w:val="459"/>
        </w:trPr>
        <w:tc>
          <w:tcPr>
            <w:tcW w:w="3209" w:type="dxa"/>
            <w:vMerge/>
          </w:tcPr>
          <w:p w14:paraId="0F853CAF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0575BA2E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107422F6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3DDC9EC7" w14:textId="77777777" w:rsidTr="002121C0">
        <w:trPr>
          <w:trHeight w:val="459"/>
        </w:trPr>
        <w:tc>
          <w:tcPr>
            <w:tcW w:w="3209" w:type="dxa"/>
            <w:vMerge/>
          </w:tcPr>
          <w:p w14:paraId="31193FFE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30B8C000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3AAA99D7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0A0027E0" w14:textId="77777777" w:rsidTr="002121C0">
        <w:trPr>
          <w:trHeight w:val="459"/>
        </w:trPr>
        <w:tc>
          <w:tcPr>
            <w:tcW w:w="3209" w:type="dxa"/>
            <w:vMerge w:val="restart"/>
          </w:tcPr>
          <w:p w14:paraId="71B2B267" w14:textId="1835FDAD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  <w:r w:rsidRPr="004E2F25">
              <w:rPr>
                <w:rFonts w:ascii="Calibri" w:eastAsia="Calibri" w:hAnsi="Calibri" w:cs="Times New Roman"/>
              </w:rPr>
              <w:t>7. Progetti di sviluppo territoriale, infrastrutturale e di rigenerazione urbana</w:t>
            </w:r>
          </w:p>
        </w:tc>
        <w:tc>
          <w:tcPr>
            <w:tcW w:w="3209" w:type="dxa"/>
          </w:tcPr>
          <w:p w14:paraId="6F730FE1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2C350B53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5E534C13" w14:textId="77777777" w:rsidTr="002121C0">
        <w:trPr>
          <w:trHeight w:val="459"/>
        </w:trPr>
        <w:tc>
          <w:tcPr>
            <w:tcW w:w="3209" w:type="dxa"/>
            <w:vMerge/>
          </w:tcPr>
          <w:p w14:paraId="563E862A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37ADE694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25739622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39A7252F" w14:textId="77777777" w:rsidTr="002121C0">
        <w:trPr>
          <w:trHeight w:val="459"/>
        </w:trPr>
        <w:tc>
          <w:tcPr>
            <w:tcW w:w="3209" w:type="dxa"/>
            <w:vMerge/>
          </w:tcPr>
          <w:p w14:paraId="2D2FA50C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17DB7CFA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5A563E76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72D12E68" w14:textId="77777777" w:rsidTr="002121C0">
        <w:trPr>
          <w:trHeight w:val="459"/>
        </w:trPr>
        <w:tc>
          <w:tcPr>
            <w:tcW w:w="3209" w:type="dxa"/>
            <w:vMerge w:val="restart"/>
          </w:tcPr>
          <w:p w14:paraId="0E3C0593" w14:textId="229DF2D4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8. </w:t>
            </w:r>
            <w:r w:rsidRPr="005B3B21">
              <w:rPr>
                <w:rFonts w:ascii="Calibri" w:eastAsia="Calibri" w:hAnsi="Calibri" w:cs="Times New Roman"/>
              </w:rPr>
              <w:t>Iniziative di prevenzione, promozione e tutela della salute pubblica</w:t>
            </w:r>
            <w:r>
              <w:rPr>
                <w:rFonts w:ascii="Calibri" w:eastAsia="Calibri" w:hAnsi="Calibri" w:cs="Times New Roman"/>
              </w:rPr>
              <w:t>,</w:t>
            </w:r>
            <w:r w:rsidRPr="00A66EBF">
              <w:rPr>
                <w:rFonts w:ascii="Calibri" w:eastAsia="Calibri" w:hAnsi="Calibri" w:cs="Times New Roman"/>
                <w:b/>
              </w:rPr>
              <w:t xml:space="preserve"> </w:t>
            </w:r>
            <w:r w:rsidRPr="005B3B21">
              <w:rPr>
                <w:rFonts w:ascii="Calibri" w:eastAsia="Calibri" w:hAnsi="Calibri" w:cs="Times New Roman"/>
              </w:rPr>
              <w:t>attività in ambito sanitario, in favore delle categorie fragili</w:t>
            </w:r>
            <w:r>
              <w:rPr>
                <w:rFonts w:ascii="Calibri" w:eastAsia="Calibri" w:hAnsi="Calibri" w:cs="Times New Roman"/>
              </w:rPr>
              <w:t>,</w:t>
            </w:r>
            <w:r w:rsidRPr="005B3B21">
              <w:rPr>
                <w:rFonts w:ascii="Calibri" w:eastAsia="Calibri" w:hAnsi="Calibri" w:cs="Times New Roman"/>
              </w:rPr>
              <w:t xml:space="preserve"> attività di cooperazione sanitaria internazionale, salute ambientale e sicurezza alimentare</w:t>
            </w:r>
          </w:p>
        </w:tc>
        <w:tc>
          <w:tcPr>
            <w:tcW w:w="3209" w:type="dxa"/>
          </w:tcPr>
          <w:p w14:paraId="2FAE8B48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56220972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7EF2D5BB" w14:textId="77777777" w:rsidTr="002121C0">
        <w:trPr>
          <w:trHeight w:val="459"/>
        </w:trPr>
        <w:tc>
          <w:tcPr>
            <w:tcW w:w="3209" w:type="dxa"/>
            <w:vMerge/>
          </w:tcPr>
          <w:p w14:paraId="44C47FFC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416EAE7A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4E28668C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4B206A4C" w14:textId="77777777" w:rsidTr="002121C0">
        <w:trPr>
          <w:trHeight w:val="459"/>
        </w:trPr>
        <w:tc>
          <w:tcPr>
            <w:tcW w:w="3209" w:type="dxa"/>
            <w:vMerge/>
          </w:tcPr>
          <w:p w14:paraId="694A46E3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618E621B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2E569860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5D049CB6" w14:textId="77777777" w:rsidTr="002121C0">
        <w:trPr>
          <w:trHeight w:val="459"/>
        </w:trPr>
        <w:tc>
          <w:tcPr>
            <w:tcW w:w="3209" w:type="dxa"/>
            <w:vMerge/>
          </w:tcPr>
          <w:p w14:paraId="64FA3F1E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6F544B3F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0FD79891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62AD3540" w14:textId="77777777" w:rsidTr="002121C0">
        <w:trPr>
          <w:trHeight w:val="459"/>
        </w:trPr>
        <w:tc>
          <w:tcPr>
            <w:tcW w:w="3209" w:type="dxa"/>
            <w:vMerge/>
          </w:tcPr>
          <w:p w14:paraId="70611DD8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58C2D58A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4586E287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266EC06C" w14:textId="77777777" w:rsidTr="002121C0">
        <w:trPr>
          <w:trHeight w:val="459"/>
        </w:trPr>
        <w:tc>
          <w:tcPr>
            <w:tcW w:w="3209" w:type="dxa"/>
            <w:vMerge/>
          </w:tcPr>
          <w:p w14:paraId="1D68450D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442DBE64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29EDE4C9" w14:textId="0F9B31FF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782AFBB4" w14:textId="77777777" w:rsidTr="002121C0">
        <w:trPr>
          <w:trHeight w:val="459"/>
        </w:trPr>
        <w:tc>
          <w:tcPr>
            <w:tcW w:w="3209" w:type="dxa"/>
            <w:vMerge w:val="restart"/>
          </w:tcPr>
          <w:p w14:paraId="64C7B820" w14:textId="57C4D0A1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9. </w:t>
            </w:r>
            <w:r w:rsidRPr="00843033">
              <w:rPr>
                <w:rFonts w:ascii="Calibri" w:eastAsia="Calibri" w:hAnsi="Calibri" w:cs="Times New Roman"/>
              </w:rPr>
              <w:t>Azioni di contrasto alla povertà, inclusione e coesione sociale, uguaglianza davanti alla legge, giustizia</w:t>
            </w:r>
            <w:r w:rsidR="002121C0">
              <w:rPr>
                <w:rFonts w:ascii="Calibri" w:eastAsia="Calibri" w:hAnsi="Calibri" w:cs="Times New Roman"/>
              </w:rPr>
              <w:t xml:space="preserve">, </w:t>
            </w:r>
            <w:r w:rsidR="002121C0" w:rsidRPr="002121C0">
              <w:rPr>
                <w:rFonts w:ascii="Calibri" w:eastAsia="Calibri" w:hAnsi="Calibri" w:cs="Times New Roman"/>
              </w:rPr>
              <w:t>divulgazione, promozione e diffusione della cultura della legalità e sostenibilità</w:t>
            </w:r>
          </w:p>
        </w:tc>
        <w:tc>
          <w:tcPr>
            <w:tcW w:w="3209" w:type="dxa"/>
          </w:tcPr>
          <w:p w14:paraId="5CEF8E52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6D33D2CD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00A8B9F8" w14:textId="77777777" w:rsidTr="002121C0">
        <w:trPr>
          <w:trHeight w:val="459"/>
        </w:trPr>
        <w:tc>
          <w:tcPr>
            <w:tcW w:w="3209" w:type="dxa"/>
            <w:vMerge/>
          </w:tcPr>
          <w:p w14:paraId="7A15E5EA" w14:textId="7BE57654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35222BCF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7AF769F4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5F02BC8D" w14:textId="77777777" w:rsidTr="002121C0">
        <w:trPr>
          <w:trHeight w:val="459"/>
        </w:trPr>
        <w:tc>
          <w:tcPr>
            <w:tcW w:w="3209" w:type="dxa"/>
            <w:vMerge/>
          </w:tcPr>
          <w:p w14:paraId="5039DC17" w14:textId="3D079380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56BD326D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334451CC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4E2F25" w:rsidRPr="00D10F41" w14:paraId="05002A2E" w14:textId="77777777" w:rsidTr="002121C0">
        <w:trPr>
          <w:trHeight w:val="459"/>
        </w:trPr>
        <w:tc>
          <w:tcPr>
            <w:tcW w:w="3209" w:type="dxa"/>
            <w:vMerge/>
          </w:tcPr>
          <w:p w14:paraId="4A69F47C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5DD507DF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509BD326" w14:textId="77777777" w:rsidR="004E2F25" w:rsidRPr="00D10F41" w:rsidRDefault="004E2F25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132251" w:rsidRPr="00D10F41" w14:paraId="702CCB93" w14:textId="77777777" w:rsidTr="002121C0">
        <w:trPr>
          <w:trHeight w:val="459"/>
        </w:trPr>
        <w:tc>
          <w:tcPr>
            <w:tcW w:w="3209" w:type="dxa"/>
            <w:vMerge w:val="restart"/>
          </w:tcPr>
          <w:p w14:paraId="7BFEF9B4" w14:textId="2C930806" w:rsidR="00132251" w:rsidRPr="00D10F41" w:rsidRDefault="00132251" w:rsidP="00D10F4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10. </w:t>
            </w:r>
            <w:r w:rsidR="002121C0">
              <w:rPr>
                <w:rFonts w:ascii="Calibri" w:eastAsia="Calibri" w:hAnsi="Calibri" w:cs="Times New Roman"/>
              </w:rPr>
              <w:t>T</w:t>
            </w:r>
            <w:r w:rsidRPr="005B3B21">
              <w:rPr>
                <w:rFonts w:ascii="Calibri" w:eastAsia="Calibri" w:hAnsi="Calibri" w:cs="Times New Roman"/>
              </w:rPr>
              <w:t>ransizione ecologica ed energetica, sostenibilità ambientale e climatica</w:t>
            </w:r>
          </w:p>
        </w:tc>
        <w:tc>
          <w:tcPr>
            <w:tcW w:w="3209" w:type="dxa"/>
          </w:tcPr>
          <w:p w14:paraId="7FBE7B54" w14:textId="77777777" w:rsidR="00132251" w:rsidRPr="00D10F41" w:rsidRDefault="0013225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498E38FB" w14:textId="77777777" w:rsidR="00132251" w:rsidRPr="00D10F41" w:rsidRDefault="00132251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132251" w:rsidRPr="00D10F41" w14:paraId="564DBF54" w14:textId="77777777" w:rsidTr="002121C0">
        <w:trPr>
          <w:trHeight w:val="459"/>
        </w:trPr>
        <w:tc>
          <w:tcPr>
            <w:tcW w:w="3209" w:type="dxa"/>
            <w:vMerge/>
          </w:tcPr>
          <w:p w14:paraId="7F0E1515" w14:textId="77777777" w:rsidR="00132251" w:rsidRPr="00D10F41" w:rsidRDefault="0013225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5A4BCC13" w14:textId="77777777" w:rsidR="00132251" w:rsidRPr="00D10F41" w:rsidRDefault="0013225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28E0E213" w14:textId="77777777" w:rsidR="00132251" w:rsidRPr="00D10F41" w:rsidRDefault="00132251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132251" w:rsidRPr="00D10F41" w14:paraId="4ECC607E" w14:textId="77777777" w:rsidTr="002121C0">
        <w:trPr>
          <w:trHeight w:val="459"/>
        </w:trPr>
        <w:tc>
          <w:tcPr>
            <w:tcW w:w="3209" w:type="dxa"/>
            <w:vMerge/>
          </w:tcPr>
          <w:p w14:paraId="07881083" w14:textId="77777777" w:rsidR="00132251" w:rsidRPr="00D10F41" w:rsidRDefault="0013225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09EE146F" w14:textId="77777777" w:rsidR="00132251" w:rsidRPr="00D10F41" w:rsidRDefault="0013225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0D92AB90" w14:textId="77777777" w:rsidR="00132251" w:rsidRPr="00D10F41" w:rsidRDefault="00132251" w:rsidP="00D10F41">
            <w:pPr>
              <w:rPr>
                <w:rFonts w:ascii="Calibri" w:eastAsia="Calibri" w:hAnsi="Calibri" w:cs="Times New Roman"/>
              </w:rPr>
            </w:pPr>
          </w:p>
        </w:tc>
      </w:tr>
      <w:tr w:rsidR="00132251" w:rsidRPr="00D10F41" w14:paraId="4D229F6C" w14:textId="77777777" w:rsidTr="002121C0">
        <w:trPr>
          <w:trHeight w:val="459"/>
        </w:trPr>
        <w:tc>
          <w:tcPr>
            <w:tcW w:w="3209" w:type="dxa"/>
            <w:vMerge/>
          </w:tcPr>
          <w:p w14:paraId="69FC1F31" w14:textId="77777777" w:rsidR="00132251" w:rsidRPr="00D10F41" w:rsidRDefault="0013225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209" w:type="dxa"/>
          </w:tcPr>
          <w:p w14:paraId="084595B0" w14:textId="77777777" w:rsidR="00132251" w:rsidRPr="00D10F41" w:rsidRDefault="00132251" w:rsidP="00D10F4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42" w:type="dxa"/>
          </w:tcPr>
          <w:p w14:paraId="708C3037" w14:textId="77777777" w:rsidR="00132251" w:rsidRPr="00D10F41" w:rsidRDefault="00132251" w:rsidP="00D10F41">
            <w:pPr>
              <w:rPr>
                <w:rFonts w:ascii="Calibri" w:eastAsia="Calibri" w:hAnsi="Calibri" w:cs="Times New Roman"/>
              </w:rPr>
            </w:pPr>
          </w:p>
        </w:tc>
      </w:tr>
    </w:tbl>
    <w:p w14:paraId="3A2A0D9F" w14:textId="77777777" w:rsidR="00E83F54" w:rsidRDefault="00E83F54" w:rsidP="00351946">
      <w:pPr>
        <w:rPr>
          <w:rFonts w:ascii="Arial" w:hAnsi="Arial" w:cs="Arial"/>
        </w:rPr>
      </w:pPr>
    </w:p>
    <w:p w14:paraId="514F244D" w14:textId="1D19CCBC" w:rsidR="0091278A" w:rsidRPr="005C34E0" w:rsidRDefault="0091278A" w:rsidP="005C34E0">
      <w:pPr>
        <w:jc w:val="both"/>
        <w:rPr>
          <w:rFonts w:ascii="Arial" w:hAnsi="Arial" w:cs="Arial"/>
        </w:rPr>
      </w:pPr>
      <w:r w:rsidRPr="005C34E0">
        <w:rPr>
          <w:rFonts w:ascii="Arial" w:hAnsi="Arial" w:cs="Arial"/>
        </w:rPr>
        <w:t xml:space="preserve">L’attività proposta </w:t>
      </w:r>
      <w:r w:rsidR="00D10F41" w:rsidRPr="005C34E0">
        <w:rPr>
          <w:rFonts w:ascii="Arial" w:hAnsi="Arial" w:cs="Arial"/>
        </w:rPr>
        <w:t xml:space="preserve">è </w:t>
      </w:r>
      <w:r w:rsidR="00D10F41" w:rsidRPr="005C34E0">
        <w:rPr>
          <w:rFonts w:ascii="Arial" w:hAnsi="Arial" w:cs="Arial"/>
          <w:b/>
        </w:rPr>
        <w:t>legata al seguente programma</w:t>
      </w:r>
      <w:r w:rsidR="00D10F41" w:rsidRPr="005C34E0">
        <w:rPr>
          <w:rFonts w:ascii="Arial" w:hAnsi="Arial" w:cs="Arial"/>
        </w:rPr>
        <w:t xml:space="preserve"> </w:t>
      </w:r>
      <w:r w:rsidRPr="005C34E0">
        <w:rPr>
          <w:rFonts w:ascii="Arial" w:hAnsi="Arial" w:cs="Arial"/>
        </w:rPr>
        <w:t xml:space="preserve">(ad esempio: </w:t>
      </w:r>
      <w:r w:rsidR="003D34F1" w:rsidRPr="005C34E0">
        <w:rPr>
          <w:rFonts w:ascii="Arial" w:hAnsi="Arial" w:cs="Arial"/>
        </w:rPr>
        <w:t>PNR 202</w:t>
      </w:r>
      <w:r w:rsidR="009C4492" w:rsidRPr="005C34E0">
        <w:rPr>
          <w:rFonts w:ascii="Arial" w:hAnsi="Arial" w:cs="Arial"/>
        </w:rPr>
        <w:t>1</w:t>
      </w:r>
      <w:r w:rsidR="003D34F1" w:rsidRPr="005C34E0">
        <w:rPr>
          <w:rFonts w:ascii="Arial" w:hAnsi="Arial" w:cs="Arial"/>
        </w:rPr>
        <w:t xml:space="preserve"> - 2027</w:t>
      </w:r>
      <w:r w:rsidRPr="005C34E0">
        <w:rPr>
          <w:rFonts w:ascii="Arial" w:hAnsi="Arial" w:cs="Arial"/>
        </w:rPr>
        <w:t>; H</w:t>
      </w:r>
      <w:r w:rsidR="009C4492" w:rsidRPr="005C34E0">
        <w:rPr>
          <w:rFonts w:ascii="Arial" w:hAnsi="Arial" w:cs="Arial"/>
        </w:rPr>
        <w:t xml:space="preserve">orizon </w:t>
      </w:r>
      <w:r w:rsidR="003D34F1" w:rsidRPr="005C34E0">
        <w:rPr>
          <w:rFonts w:ascii="Arial" w:hAnsi="Arial" w:cs="Arial"/>
        </w:rPr>
        <w:t>Europe</w:t>
      </w:r>
      <w:r w:rsidRPr="005C34E0">
        <w:rPr>
          <w:rFonts w:ascii="Arial" w:hAnsi="Arial" w:cs="Arial"/>
        </w:rPr>
        <w:t xml:space="preserve">; </w:t>
      </w:r>
      <w:r w:rsidR="00B10BDD">
        <w:rPr>
          <w:rFonts w:ascii="Arial" w:hAnsi="Arial" w:cs="Arial"/>
        </w:rPr>
        <w:t xml:space="preserve">Piano Triennale della Ricerca; </w:t>
      </w:r>
      <w:r w:rsidR="00200D96" w:rsidRPr="005C34E0">
        <w:rPr>
          <w:rFonts w:ascii="Arial" w:hAnsi="Arial" w:cs="Arial"/>
        </w:rPr>
        <w:t xml:space="preserve">PNRR; </w:t>
      </w:r>
      <w:r w:rsidRPr="005C34E0">
        <w:rPr>
          <w:rFonts w:ascii="Arial" w:hAnsi="Arial" w:cs="Arial"/>
        </w:rPr>
        <w:t>Programmi Ministeriali per la divulgazione scientifica, l’orientamento, la tutela della salute</w:t>
      </w:r>
      <w:r w:rsidR="003A5E24" w:rsidRPr="005C34E0">
        <w:rPr>
          <w:rFonts w:ascii="Arial" w:hAnsi="Arial" w:cs="Arial"/>
        </w:rPr>
        <w:t>, Dipartimenti di Eccellenza</w:t>
      </w:r>
      <w:r w:rsidRPr="005C34E0">
        <w:rPr>
          <w:rFonts w:ascii="Arial" w:hAnsi="Arial" w:cs="Arial"/>
        </w:rPr>
        <w:t xml:space="preserve">, </w:t>
      </w:r>
      <w:r w:rsidR="00D86BBB" w:rsidRPr="005C34E0">
        <w:rPr>
          <w:rFonts w:ascii="Arial" w:hAnsi="Arial" w:cs="Arial"/>
        </w:rPr>
        <w:t xml:space="preserve">Agenda ONU 2030 </w:t>
      </w:r>
      <w:r w:rsidRPr="005C34E0">
        <w:rPr>
          <w:rFonts w:ascii="Arial" w:hAnsi="Arial" w:cs="Arial"/>
        </w:rPr>
        <w:t>altr</w:t>
      </w:r>
      <w:r w:rsidR="003A5E24" w:rsidRPr="005C34E0">
        <w:rPr>
          <w:rFonts w:ascii="Arial" w:hAnsi="Arial" w:cs="Arial"/>
        </w:rPr>
        <w:t>o …</w:t>
      </w:r>
      <w:r w:rsidRPr="005C34E0">
        <w:rPr>
          <w:rFonts w:ascii="Arial" w:hAnsi="Arial" w:cs="Arial"/>
        </w:rPr>
        <w:t>)</w:t>
      </w:r>
      <w:r w:rsidR="003A5E24" w:rsidRPr="005C34E0">
        <w:rPr>
          <w:rFonts w:ascii="Arial" w:hAnsi="Arial" w:cs="Arial"/>
        </w:rPr>
        <w:t xml:space="preserve">. Specificare il programma, l’eventuale/i progetto/i collegati e </w:t>
      </w:r>
      <w:r w:rsidR="003A5E24" w:rsidRPr="005C34E0">
        <w:rPr>
          <w:rFonts w:ascii="Arial" w:hAnsi="Arial" w:cs="Arial"/>
          <w:b/>
        </w:rPr>
        <w:t xml:space="preserve">descrivere brevemente l’attività di ricerca </w:t>
      </w:r>
      <w:r w:rsidR="005C34E0">
        <w:rPr>
          <w:rFonts w:ascii="Arial" w:hAnsi="Arial" w:cs="Arial"/>
          <w:b/>
        </w:rPr>
        <w:t xml:space="preserve">e/o didattica </w:t>
      </w:r>
      <w:r w:rsidR="003A5E24" w:rsidRPr="005C34E0">
        <w:rPr>
          <w:rFonts w:ascii="Arial" w:hAnsi="Arial" w:cs="Arial"/>
          <w:b/>
        </w:rPr>
        <w:t>correlata</w:t>
      </w:r>
      <w:r w:rsidR="003A5E24" w:rsidRPr="005C34E0">
        <w:rPr>
          <w:rFonts w:ascii="Arial" w:hAnsi="Arial" w:cs="Arial"/>
        </w:rPr>
        <w:t xml:space="preserve"> al progetto di P.E.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11BD7" w14:paraId="31910253" w14:textId="77777777" w:rsidTr="00EF6575">
        <w:trPr>
          <w:trHeight w:val="935"/>
        </w:trPr>
        <w:tc>
          <w:tcPr>
            <w:tcW w:w="10194" w:type="dxa"/>
          </w:tcPr>
          <w:p w14:paraId="643071F7" w14:textId="77777777" w:rsidR="00A11BD7" w:rsidRDefault="00A11BD7" w:rsidP="003519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12EBB7" w14:textId="77777777" w:rsidR="00D10F41" w:rsidRPr="00104E44" w:rsidRDefault="00D10F41" w:rsidP="00351946">
      <w:pPr>
        <w:rPr>
          <w:rFonts w:ascii="Arial" w:hAnsi="Arial" w:cs="Arial"/>
          <w:sz w:val="20"/>
          <w:szCs w:val="20"/>
        </w:rPr>
      </w:pPr>
    </w:p>
    <w:p w14:paraId="27E9A2D9" w14:textId="60844963" w:rsidR="00A11BD7" w:rsidRDefault="00D70D3A" w:rsidP="0035194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Il progetto prevede attività che si svolgeranno il</w:t>
      </w:r>
      <w:r w:rsidR="00DD5133">
        <w:rPr>
          <w:rFonts w:ascii="Arial" w:hAnsi="Arial" w:cs="Arial"/>
        </w:rPr>
        <w:t>…</w:t>
      </w:r>
      <w:r>
        <w:rPr>
          <w:rFonts w:ascii="Arial" w:hAnsi="Arial" w:cs="Arial"/>
        </w:rPr>
        <w:t xml:space="preserve"> oppure avranno durata dal…al: (indicare i </w:t>
      </w:r>
      <w:r w:rsidRPr="00DD5133">
        <w:rPr>
          <w:rFonts w:ascii="Arial" w:hAnsi="Arial" w:cs="Arial"/>
          <w:b/>
        </w:rPr>
        <w:t xml:space="preserve">riferimenti temporali delle </w:t>
      </w:r>
      <w:r w:rsidR="009B71D7">
        <w:rPr>
          <w:rFonts w:ascii="Arial" w:hAnsi="Arial" w:cs="Arial"/>
          <w:b/>
        </w:rPr>
        <w:t xml:space="preserve">singole </w:t>
      </w:r>
      <w:r w:rsidRPr="00DD5133">
        <w:rPr>
          <w:rFonts w:ascii="Arial" w:hAnsi="Arial" w:cs="Arial"/>
          <w:b/>
        </w:rPr>
        <w:t>attività</w:t>
      </w:r>
      <w:r>
        <w:rPr>
          <w:rFonts w:ascii="Arial" w:hAnsi="Arial" w:cs="Arial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11BD7" w14:paraId="666F3DDD" w14:textId="77777777" w:rsidTr="00A11BD7">
        <w:tc>
          <w:tcPr>
            <w:tcW w:w="10194" w:type="dxa"/>
          </w:tcPr>
          <w:p w14:paraId="491930BA" w14:textId="77777777" w:rsidR="00A11BD7" w:rsidRDefault="00A11BD7" w:rsidP="00351946">
            <w:pPr>
              <w:jc w:val="both"/>
              <w:rPr>
                <w:rFonts w:ascii="Arial" w:hAnsi="Arial" w:cs="Arial"/>
              </w:rPr>
            </w:pPr>
          </w:p>
        </w:tc>
      </w:tr>
      <w:tr w:rsidR="0073632A" w14:paraId="7F1B1470" w14:textId="77777777" w:rsidTr="00A11BD7">
        <w:tc>
          <w:tcPr>
            <w:tcW w:w="10194" w:type="dxa"/>
          </w:tcPr>
          <w:p w14:paraId="14398E77" w14:textId="77777777" w:rsidR="0073632A" w:rsidRDefault="0073632A" w:rsidP="00351946">
            <w:pPr>
              <w:jc w:val="both"/>
              <w:rPr>
                <w:rFonts w:ascii="Arial" w:hAnsi="Arial" w:cs="Arial"/>
              </w:rPr>
            </w:pPr>
          </w:p>
        </w:tc>
      </w:tr>
      <w:tr w:rsidR="0073632A" w14:paraId="090D313B" w14:textId="77777777" w:rsidTr="00A11BD7">
        <w:tc>
          <w:tcPr>
            <w:tcW w:w="10194" w:type="dxa"/>
          </w:tcPr>
          <w:p w14:paraId="16279F0B" w14:textId="77777777" w:rsidR="0073632A" w:rsidRDefault="0073632A" w:rsidP="00351946">
            <w:pPr>
              <w:jc w:val="both"/>
              <w:rPr>
                <w:rFonts w:ascii="Arial" w:hAnsi="Arial" w:cs="Arial"/>
              </w:rPr>
            </w:pPr>
          </w:p>
        </w:tc>
      </w:tr>
      <w:tr w:rsidR="0073632A" w14:paraId="76FB1A20" w14:textId="77777777" w:rsidTr="00A11BD7">
        <w:tc>
          <w:tcPr>
            <w:tcW w:w="10194" w:type="dxa"/>
          </w:tcPr>
          <w:p w14:paraId="0C9CD098" w14:textId="77777777" w:rsidR="0073632A" w:rsidRDefault="0073632A" w:rsidP="003519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5819C0AB" w14:textId="6848CD06" w:rsidR="00D10F41" w:rsidRDefault="00D10F41" w:rsidP="00A11BD7">
      <w:pPr>
        <w:jc w:val="both"/>
        <w:rPr>
          <w:rFonts w:ascii="Arial" w:hAnsi="Arial" w:cs="Arial"/>
        </w:rPr>
      </w:pPr>
    </w:p>
    <w:p w14:paraId="4BEE59FD" w14:textId="422E8285" w:rsidR="003D34F1" w:rsidRDefault="003D34F1" w:rsidP="00A11BD7">
      <w:pPr>
        <w:jc w:val="both"/>
        <w:rPr>
          <w:rFonts w:ascii="Arial" w:hAnsi="Arial" w:cs="Arial"/>
        </w:rPr>
      </w:pPr>
      <w:r w:rsidRPr="003D34F1">
        <w:rPr>
          <w:rFonts w:ascii="Arial" w:hAnsi="Arial" w:cs="Arial"/>
          <w:b/>
          <w:bCs/>
        </w:rPr>
        <w:t>Modalità</w:t>
      </w:r>
      <w:r>
        <w:rPr>
          <w:rFonts w:ascii="Arial" w:hAnsi="Arial" w:cs="Arial"/>
        </w:rPr>
        <w:t xml:space="preserve"> (</w:t>
      </w:r>
      <w:r w:rsidR="00D70D3A">
        <w:rPr>
          <w:rFonts w:ascii="Arial" w:hAnsi="Arial" w:cs="Arial"/>
        </w:rPr>
        <w:t xml:space="preserve">specificare per ciascuna attività se realizzata </w:t>
      </w:r>
      <w:r>
        <w:rPr>
          <w:rFonts w:ascii="Arial" w:hAnsi="Arial" w:cs="Arial"/>
        </w:rPr>
        <w:t>on line o in presenza)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3D34F1" w14:paraId="09D5F3BA" w14:textId="77777777" w:rsidTr="000C24C4">
        <w:tc>
          <w:tcPr>
            <w:tcW w:w="10194" w:type="dxa"/>
          </w:tcPr>
          <w:p w14:paraId="58853884" w14:textId="77777777" w:rsidR="003D34F1" w:rsidRDefault="003D34F1" w:rsidP="000C24C4">
            <w:pPr>
              <w:jc w:val="both"/>
              <w:rPr>
                <w:rFonts w:ascii="Arial" w:hAnsi="Arial" w:cs="Arial"/>
              </w:rPr>
            </w:pPr>
          </w:p>
        </w:tc>
      </w:tr>
      <w:tr w:rsidR="00E91A5C" w14:paraId="7D2788A0" w14:textId="77777777" w:rsidTr="000C24C4">
        <w:tc>
          <w:tcPr>
            <w:tcW w:w="10194" w:type="dxa"/>
          </w:tcPr>
          <w:p w14:paraId="1AC7C6EF" w14:textId="77777777" w:rsidR="00E91A5C" w:rsidRDefault="00E91A5C" w:rsidP="000C24C4">
            <w:pPr>
              <w:jc w:val="both"/>
              <w:rPr>
                <w:rFonts w:ascii="Arial" w:hAnsi="Arial" w:cs="Arial"/>
              </w:rPr>
            </w:pPr>
          </w:p>
        </w:tc>
      </w:tr>
      <w:tr w:rsidR="00E91A5C" w14:paraId="418AFB9B" w14:textId="77777777" w:rsidTr="000C24C4">
        <w:tc>
          <w:tcPr>
            <w:tcW w:w="10194" w:type="dxa"/>
          </w:tcPr>
          <w:p w14:paraId="5F9A67BF" w14:textId="77777777" w:rsidR="00E91A5C" w:rsidRDefault="00E91A5C" w:rsidP="000C24C4">
            <w:pPr>
              <w:jc w:val="both"/>
              <w:rPr>
                <w:rFonts w:ascii="Arial" w:hAnsi="Arial" w:cs="Arial"/>
              </w:rPr>
            </w:pPr>
          </w:p>
        </w:tc>
      </w:tr>
    </w:tbl>
    <w:p w14:paraId="7ECF9183" w14:textId="406A2D0E" w:rsidR="00EF6575" w:rsidRDefault="00EF6575" w:rsidP="00351946">
      <w:pPr>
        <w:rPr>
          <w:rFonts w:ascii="Arial" w:hAnsi="Arial" w:cs="Arial"/>
        </w:rPr>
      </w:pPr>
    </w:p>
    <w:p w14:paraId="6883F109" w14:textId="63FD8CAA" w:rsidR="00D70D3A" w:rsidRPr="009D701C" w:rsidRDefault="00D70D3A" w:rsidP="00D70D3A">
      <w:pPr>
        <w:rPr>
          <w:rFonts w:ascii="Arial" w:hAnsi="Arial" w:cs="Arial"/>
        </w:rPr>
      </w:pPr>
      <w:r>
        <w:rPr>
          <w:rFonts w:ascii="Arial" w:hAnsi="Arial" w:cs="Arial"/>
        </w:rPr>
        <w:t>Se in presenza, l</w:t>
      </w:r>
      <w:r w:rsidRPr="009D701C">
        <w:rPr>
          <w:rFonts w:ascii="Arial" w:hAnsi="Arial" w:cs="Arial"/>
        </w:rPr>
        <w:t xml:space="preserve">e attività si realizzeranno </w:t>
      </w:r>
      <w:r w:rsidR="00D713B9">
        <w:rPr>
          <w:rFonts w:ascii="Arial" w:hAnsi="Arial" w:cs="Arial"/>
        </w:rPr>
        <w:t xml:space="preserve">presso </w:t>
      </w:r>
      <w:r w:rsidRPr="009C49E6">
        <w:rPr>
          <w:rFonts w:ascii="Arial" w:hAnsi="Arial" w:cs="Arial"/>
        </w:rPr>
        <w:t>(sede, spazio):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70D3A" w14:paraId="52A6FFF7" w14:textId="77777777" w:rsidTr="00983CDE">
        <w:tc>
          <w:tcPr>
            <w:tcW w:w="10194" w:type="dxa"/>
          </w:tcPr>
          <w:p w14:paraId="28C2C25C" w14:textId="77777777" w:rsidR="00D70D3A" w:rsidRDefault="00D70D3A" w:rsidP="00983CDE">
            <w:pPr>
              <w:rPr>
                <w:rFonts w:ascii="Arial" w:hAnsi="Arial" w:cs="Arial"/>
              </w:rPr>
            </w:pPr>
          </w:p>
        </w:tc>
      </w:tr>
      <w:tr w:rsidR="00D70D3A" w14:paraId="5216423B" w14:textId="77777777" w:rsidTr="00983CDE">
        <w:tc>
          <w:tcPr>
            <w:tcW w:w="10194" w:type="dxa"/>
          </w:tcPr>
          <w:p w14:paraId="6BB67793" w14:textId="77777777" w:rsidR="00D70D3A" w:rsidRDefault="00D70D3A" w:rsidP="00983CDE">
            <w:pPr>
              <w:rPr>
                <w:rFonts w:ascii="Arial" w:hAnsi="Arial" w:cs="Arial"/>
              </w:rPr>
            </w:pPr>
          </w:p>
        </w:tc>
      </w:tr>
      <w:tr w:rsidR="00D70D3A" w14:paraId="49C5F5DC" w14:textId="77777777" w:rsidTr="00983CDE">
        <w:tc>
          <w:tcPr>
            <w:tcW w:w="10194" w:type="dxa"/>
          </w:tcPr>
          <w:p w14:paraId="3AF7A6C7" w14:textId="77777777" w:rsidR="00D70D3A" w:rsidRDefault="00D70D3A" w:rsidP="00983CDE">
            <w:pPr>
              <w:rPr>
                <w:rFonts w:ascii="Arial" w:hAnsi="Arial" w:cs="Arial"/>
              </w:rPr>
            </w:pPr>
          </w:p>
        </w:tc>
      </w:tr>
    </w:tbl>
    <w:p w14:paraId="444F46AE" w14:textId="77777777" w:rsidR="00D70D3A" w:rsidRDefault="00D70D3A" w:rsidP="00351946">
      <w:pPr>
        <w:rPr>
          <w:rFonts w:ascii="Arial" w:hAnsi="Arial" w:cs="Arial"/>
        </w:rPr>
      </w:pPr>
    </w:p>
    <w:p w14:paraId="0E5519B5" w14:textId="6AEF1C5A" w:rsidR="00A11BD7" w:rsidRPr="00D70D3A" w:rsidRDefault="00B75451" w:rsidP="00351946">
      <w:pPr>
        <w:rPr>
          <w:rFonts w:ascii="Arial" w:hAnsi="Arial" w:cs="Arial"/>
        </w:rPr>
      </w:pPr>
      <w:r>
        <w:rPr>
          <w:rFonts w:ascii="Arial" w:hAnsi="Arial" w:cs="Arial"/>
        </w:rPr>
        <w:t>Il Progetto</w:t>
      </w:r>
      <w:r w:rsidRPr="009D701C">
        <w:rPr>
          <w:rFonts w:ascii="Arial" w:hAnsi="Arial" w:cs="Arial"/>
        </w:rPr>
        <w:t xml:space="preserve"> </w:t>
      </w:r>
      <w:r w:rsidR="00104E44">
        <w:rPr>
          <w:rFonts w:ascii="Arial" w:hAnsi="Arial" w:cs="Arial"/>
        </w:rPr>
        <w:t>sa</w:t>
      </w:r>
      <w:r w:rsidR="00351946" w:rsidRPr="009D701C">
        <w:rPr>
          <w:rFonts w:ascii="Arial" w:hAnsi="Arial" w:cs="Arial"/>
        </w:rPr>
        <w:t>rà svolt</w:t>
      </w:r>
      <w:r>
        <w:rPr>
          <w:rFonts w:ascii="Arial" w:hAnsi="Arial" w:cs="Arial"/>
        </w:rPr>
        <w:t>o</w:t>
      </w:r>
      <w:r w:rsidR="00351946" w:rsidRPr="009D701C">
        <w:rPr>
          <w:rFonts w:ascii="Arial" w:hAnsi="Arial" w:cs="Arial"/>
        </w:rPr>
        <w:t xml:space="preserve"> in </w:t>
      </w:r>
      <w:r w:rsidR="00351946" w:rsidRPr="004C4BFB">
        <w:rPr>
          <w:rFonts w:ascii="Arial" w:hAnsi="Arial" w:cs="Arial"/>
          <w:b/>
        </w:rPr>
        <w:t xml:space="preserve">collaborazione </w:t>
      </w:r>
      <w:r w:rsidR="00351946" w:rsidRPr="009D701C">
        <w:rPr>
          <w:rFonts w:ascii="Arial" w:hAnsi="Arial" w:cs="Arial"/>
        </w:rPr>
        <w:t>con l’</w:t>
      </w:r>
      <w:r w:rsidR="00D70D3A">
        <w:rPr>
          <w:rFonts w:ascii="Arial" w:hAnsi="Arial" w:cs="Arial"/>
        </w:rPr>
        <w:t>E</w:t>
      </w:r>
      <w:r w:rsidR="00351946" w:rsidRPr="009D701C">
        <w:rPr>
          <w:rFonts w:ascii="Arial" w:hAnsi="Arial" w:cs="Arial"/>
        </w:rPr>
        <w:t>nte/</w:t>
      </w:r>
      <w:r w:rsidR="00D70D3A">
        <w:rPr>
          <w:rFonts w:ascii="Arial" w:hAnsi="Arial" w:cs="Arial"/>
        </w:rPr>
        <w:t>I</w:t>
      </w:r>
      <w:r w:rsidR="00351946" w:rsidRPr="009D701C">
        <w:rPr>
          <w:rFonts w:ascii="Arial" w:hAnsi="Arial" w:cs="Arial"/>
        </w:rPr>
        <w:t>mpresa</w:t>
      </w:r>
      <w:r w:rsidR="00D10F41">
        <w:rPr>
          <w:rFonts w:ascii="Arial" w:hAnsi="Arial" w:cs="Arial"/>
        </w:rPr>
        <w:t>/Associazione</w:t>
      </w:r>
      <w:r w:rsidR="00200D96">
        <w:rPr>
          <w:rFonts w:ascii="Arial" w:hAnsi="Arial" w:cs="Arial"/>
        </w:rPr>
        <w:t xml:space="preserve"> (</w:t>
      </w:r>
      <w:r w:rsidR="00290650" w:rsidRPr="00D70D3A">
        <w:rPr>
          <w:rFonts w:ascii="Arial" w:hAnsi="Arial" w:cs="Arial"/>
        </w:rPr>
        <w:t xml:space="preserve">almeno </w:t>
      </w:r>
      <w:r w:rsidR="00D70D3A" w:rsidRPr="00D70D3A">
        <w:rPr>
          <w:rFonts w:ascii="Arial" w:hAnsi="Arial" w:cs="Arial"/>
        </w:rPr>
        <w:t>3</w:t>
      </w:r>
      <w:r w:rsidR="00200D96" w:rsidRPr="00D70D3A">
        <w:rPr>
          <w:rFonts w:ascii="Arial" w:hAnsi="Arial" w:cs="Arial"/>
        </w:rPr>
        <w:t xml:space="preserve"> letter</w:t>
      </w:r>
      <w:r w:rsidR="00290650" w:rsidRPr="00D70D3A">
        <w:rPr>
          <w:rFonts w:ascii="Arial" w:hAnsi="Arial" w:cs="Arial"/>
        </w:rPr>
        <w:t>e</w:t>
      </w:r>
      <w:r w:rsidR="00200D96" w:rsidRPr="00D70D3A">
        <w:rPr>
          <w:rFonts w:ascii="Arial" w:hAnsi="Arial" w:cs="Arial"/>
        </w:rPr>
        <w:t xml:space="preserve"> di</w:t>
      </w:r>
      <w:r w:rsidR="00DE03EE" w:rsidRPr="00D70D3A">
        <w:rPr>
          <w:rFonts w:ascii="Arial" w:hAnsi="Arial" w:cs="Arial"/>
        </w:rPr>
        <w:t xml:space="preserve"> intenti, da allegare al modulo e aggiungere righe</w:t>
      </w:r>
      <w:r w:rsidR="006B0FA1" w:rsidRPr="00D70D3A">
        <w:rPr>
          <w:rFonts w:ascii="Arial" w:hAnsi="Arial" w:cs="Arial"/>
        </w:rPr>
        <w:t>,</w:t>
      </w:r>
      <w:r w:rsidR="00DE03EE" w:rsidRPr="00D70D3A">
        <w:rPr>
          <w:rFonts w:ascii="Arial" w:hAnsi="Arial" w:cs="Arial"/>
        </w:rPr>
        <w:t xml:space="preserve"> ove necessario)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74"/>
        <w:gridCol w:w="3820"/>
      </w:tblGrid>
      <w:tr w:rsidR="00200D96" w14:paraId="1DCCB89D" w14:textId="77777777" w:rsidTr="00200D96">
        <w:tc>
          <w:tcPr>
            <w:tcW w:w="6374" w:type="dxa"/>
          </w:tcPr>
          <w:p w14:paraId="0EC34FE2" w14:textId="3F1A7A9A" w:rsidR="00200D96" w:rsidRPr="00200D96" w:rsidRDefault="00200D96" w:rsidP="00200D96">
            <w:pPr>
              <w:jc w:val="center"/>
              <w:rPr>
                <w:rFonts w:ascii="Arial" w:hAnsi="Arial" w:cs="Arial"/>
                <w:b/>
                <w:i/>
              </w:rPr>
            </w:pPr>
            <w:r w:rsidRPr="00200D96">
              <w:rPr>
                <w:rFonts w:ascii="Arial" w:hAnsi="Arial" w:cs="Arial"/>
                <w:b/>
                <w:i/>
              </w:rPr>
              <w:t>Denominazione Ente, impresa, Associazione etc..</w:t>
            </w:r>
          </w:p>
        </w:tc>
        <w:tc>
          <w:tcPr>
            <w:tcW w:w="3820" w:type="dxa"/>
          </w:tcPr>
          <w:p w14:paraId="75DC4194" w14:textId="2F37EA7C" w:rsidR="00200D96" w:rsidRPr="00200D96" w:rsidRDefault="00200D96" w:rsidP="00200D96">
            <w:pPr>
              <w:jc w:val="center"/>
              <w:rPr>
                <w:rFonts w:ascii="Arial" w:hAnsi="Arial" w:cs="Arial"/>
                <w:b/>
                <w:i/>
              </w:rPr>
            </w:pPr>
            <w:r w:rsidRPr="00200D96">
              <w:rPr>
                <w:rFonts w:ascii="Arial" w:hAnsi="Arial" w:cs="Arial"/>
                <w:b/>
                <w:i/>
              </w:rPr>
              <w:t>Accordo/lettera di intenti</w:t>
            </w:r>
            <w:r w:rsidR="00BB215C">
              <w:rPr>
                <w:rFonts w:ascii="Arial" w:hAnsi="Arial" w:cs="Arial"/>
                <w:b/>
                <w:i/>
              </w:rPr>
              <w:t xml:space="preserve"> – data di stipula/invio</w:t>
            </w:r>
          </w:p>
        </w:tc>
      </w:tr>
      <w:tr w:rsidR="00200D96" w14:paraId="08AB048D" w14:textId="77777777" w:rsidTr="00200D96">
        <w:tc>
          <w:tcPr>
            <w:tcW w:w="6374" w:type="dxa"/>
          </w:tcPr>
          <w:p w14:paraId="51D31D99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  <w:tc>
          <w:tcPr>
            <w:tcW w:w="3820" w:type="dxa"/>
          </w:tcPr>
          <w:p w14:paraId="2B236A20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</w:tr>
      <w:tr w:rsidR="00200D96" w14:paraId="5284FA6F" w14:textId="77777777" w:rsidTr="00200D96">
        <w:tc>
          <w:tcPr>
            <w:tcW w:w="6374" w:type="dxa"/>
          </w:tcPr>
          <w:p w14:paraId="23DA4E2C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  <w:tc>
          <w:tcPr>
            <w:tcW w:w="3820" w:type="dxa"/>
          </w:tcPr>
          <w:p w14:paraId="08F5A343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</w:tr>
      <w:tr w:rsidR="00200D96" w14:paraId="5DA7CAE3" w14:textId="77777777" w:rsidTr="00200D96">
        <w:tc>
          <w:tcPr>
            <w:tcW w:w="6374" w:type="dxa"/>
          </w:tcPr>
          <w:p w14:paraId="52885DE6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  <w:tc>
          <w:tcPr>
            <w:tcW w:w="3820" w:type="dxa"/>
          </w:tcPr>
          <w:p w14:paraId="548717C5" w14:textId="77777777" w:rsidR="00200D96" w:rsidRDefault="00200D96" w:rsidP="00351946">
            <w:pPr>
              <w:rPr>
                <w:rFonts w:ascii="Arial" w:hAnsi="Arial" w:cs="Arial"/>
              </w:rPr>
            </w:pPr>
          </w:p>
        </w:tc>
      </w:tr>
      <w:tr w:rsidR="00132251" w14:paraId="64B2A01E" w14:textId="77777777" w:rsidTr="00200D96">
        <w:tc>
          <w:tcPr>
            <w:tcW w:w="6374" w:type="dxa"/>
          </w:tcPr>
          <w:p w14:paraId="597E75CE" w14:textId="77777777" w:rsidR="00132251" w:rsidRDefault="00132251" w:rsidP="00351946">
            <w:pPr>
              <w:rPr>
                <w:rFonts w:ascii="Arial" w:hAnsi="Arial" w:cs="Arial"/>
              </w:rPr>
            </w:pPr>
          </w:p>
        </w:tc>
        <w:tc>
          <w:tcPr>
            <w:tcW w:w="3820" w:type="dxa"/>
          </w:tcPr>
          <w:p w14:paraId="637A44EA" w14:textId="77777777" w:rsidR="00132251" w:rsidRDefault="00132251" w:rsidP="00351946">
            <w:pPr>
              <w:rPr>
                <w:rFonts w:ascii="Arial" w:hAnsi="Arial" w:cs="Arial"/>
              </w:rPr>
            </w:pPr>
          </w:p>
        </w:tc>
      </w:tr>
    </w:tbl>
    <w:p w14:paraId="5BF62230" w14:textId="77777777" w:rsidR="00E91A5C" w:rsidRDefault="00E91A5C" w:rsidP="00351946">
      <w:pPr>
        <w:rPr>
          <w:rFonts w:ascii="Arial" w:hAnsi="Arial" w:cs="Arial"/>
        </w:rPr>
      </w:pPr>
    </w:p>
    <w:p w14:paraId="224D473A" w14:textId="102278A3" w:rsidR="00E83F54" w:rsidRDefault="00E83F54" w:rsidP="000A733D">
      <w:pPr>
        <w:spacing w:line="180" w:lineRule="atLeast"/>
        <w:contextualSpacing/>
        <w:rPr>
          <w:rFonts w:ascii="Arial" w:hAnsi="Arial" w:cs="Arial"/>
        </w:rPr>
      </w:pPr>
      <w:r w:rsidRPr="009D701C">
        <w:rPr>
          <w:rFonts w:ascii="Arial" w:hAnsi="Arial" w:cs="Arial"/>
        </w:rPr>
        <w:t xml:space="preserve">La </w:t>
      </w:r>
      <w:r w:rsidRPr="004C4BFB">
        <w:rPr>
          <w:rFonts w:ascii="Arial" w:hAnsi="Arial" w:cs="Arial"/>
          <w:b/>
        </w:rPr>
        <w:t>dimensione territoriale</w:t>
      </w:r>
      <w:r w:rsidRPr="009D701C">
        <w:rPr>
          <w:rFonts w:ascii="Arial" w:hAnsi="Arial" w:cs="Arial"/>
        </w:rPr>
        <w:t xml:space="preserve"> d</w:t>
      </w:r>
      <w:r w:rsidR="009B71D7">
        <w:rPr>
          <w:rFonts w:ascii="Arial" w:hAnsi="Arial" w:cs="Arial"/>
        </w:rPr>
        <w:t xml:space="preserve">i ciascuna </w:t>
      </w:r>
      <w:r w:rsidR="00D70D3A">
        <w:rPr>
          <w:rFonts w:ascii="Arial" w:hAnsi="Arial" w:cs="Arial"/>
        </w:rPr>
        <w:t xml:space="preserve">attività di progetto </w:t>
      </w:r>
      <w:r w:rsidR="00104E44">
        <w:rPr>
          <w:rFonts w:ascii="Arial" w:hAnsi="Arial" w:cs="Arial"/>
        </w:rPr>
        <w:t>sarà</w:t>
      </w:r>
      <w:r w:rsidRPr="009D701C">
        <w:rPr>
          <w:rFonts w:ascii="Arial" w:hAnsi="Arial" w:cs="Arial"/>
        </w:rPr>
        <w:t xml:space="preserve">: </w:t>
      </w:r>
    </w:p>
    <w:p w14:paraId="157ABCE4" w14:textId="04C2B351" w:rsidR="00BB3B6F" w:rsidRDefault="00BB3B6F" w:rsidP="000A733D">
      <w:pPr>
        <w:spacing w:line="180" w:lineRule="atLeast"/>
        <w:contextualSpacing/>
        <w:rPr>
          <w:rFonts w:ascii="Arial" w:hAnsi="Arial" w:cs="Arial"/>
          <w:i/>
        </w:rPr>
      </w:pPr>
      <w:r w:rsidRPr="008B18CF">
        <w:rPr>
          <w:rFonts w:ascii="Arial" w:hAnsi="Arial" w:cs="Arial"/>
          <w:i/>
        </w:rPr>
        <w:t>(inserire nella riga della dimensione di interesse le diverse attività)</w:t>
      </w:r>
    </w:p>
    <w:p w14:paraId="3C65DF53" w14:textId="77777777" w:rsidR="008B18CF" w:rsidRPr="000A733D" w:rsidRDefault="008B18CF" w:rsidP="000A733D">
      <w:pPr>
        <w:spacing w:line="180" w:lineRule="atLeast"/>
        <w:contextualSpacing/>
        <w:rPr>
          <w:rFonts w:ascii="Arial" w:hAnsi="Arial" w:cs="Arial"/>
          <w:i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4C4BFB" w14:paraId="58BD6A03" w14:textId="77777777" w:rsidTr="004C4BFB">
        <w:tc>
          <w:tcPr>
            <w:tcW w:w="5097" w:type="dxa"/>
          </w:tcPr>
          <w:p w14:paraId="09B22F66" w14:textId="77777777" w:rsidR="004C4BFB" w:rsidRDefault="004C4BFB" w:rsidP="003519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Locale</w:t>
            </w:r>
          </w:p>
        </w:tc>
        <w:tc>
          <w:tcPr>
            <w:tcW w:w="5097" w:type="dxa"/>
          </w:tcPr>
          <w:p w14:paraId="13D11FCB" w14:textId="77777777" w:rsidR="004C4BFB" w:rsidRDefault="004C4BFB" w:rsidP="00351946">
            <w:pPr>
              <w:rPr>
                <w:rFonts w:ascii="Arial" w:hAnsi="Arial" w:cs="Arial"/>
              </w:rPr>
            </w:pPr>
          </w:p>
        </w:tc>
      </w:tr>
      <w:tr w:rsidR="004C4BFB" w14:paraId="7E9843DF" w14:textId="77777777" w:rsidTr="004C4BFB">
        <w:tc>
          <w:tcPr>
            <w:tcW w:w="5097" w:type="dxa"/>
          </w:tcPr>
          <w:p w14:paraId="7598E8ED" w14:textId="77777777" w:rsidR="004C4BFB" w:rsidRDefault="004C4BFB" w:rsidP="003519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Regionale</w:t>
            </w:r>
          </w:p>
        </w:tc>
        <w:tc>
          <w:tcPr>
            <w:tcW w:w="5097" w:type="dxa"/>
          </w:tcPr>
          <w:p w14:paraId="062CC543" w14:textId="77777777" w:rsidR="004C4BFB" w:rsidRDefault="004C4BFB" w:rsidP="00351946">
            <w:pPr>
              <w:rPr>
                <w:rFonts w:ascii="Arial" w:hAnsi="Arial" w:cs="Arial"/>
              </w:rPr>
            </w:pPr>
          </w:p>
        </w:tc>
      </w:tr>
      <w:tr w:rsidR="004C4BFB" w14:paraId="2D775014" w14:textId="77777777" w:rsidTr="004C4BFB">
        <w:tc>
          <w:tcPr>
            <w:tcW w:w="5097" w:type="dxa"/>
          </w:tcPr>
          <w:p w14:paraId="3270CC7B" w14:textId="77777777" w:rsidR="004C4BFB" w:rsidRDefault="004C4BFB" w:rsidP="003519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Nazionale</w:t>
            </w:r>
          </w:p>
        </w:tc>
        <w:tc>
          <w:tcPr>
            <w:tcW w:w="5097" w:type="dxa"/>
          </w:tcPr>
          <w:p w14:paraId="2C6157F0" w14:textId="77777777" w:rsidR="004C4BFB" w:rsidRDefault="004C4BFB" w:rsidP="00351946">
            <w:pPr>
              <w:rPr>
                <w:rFonts w:ascii="Arial" w:hAnsi="Arial" w:cs="Arial"/>
              </w:rPr>
            </w:pPr>
          </w:p>
        </w:tc>
      </w:tr>
      <w:tr w:rsidR="004C4BFB" w14:paraId="157BF41C" w14:textId="77777777" w:rsidTr="004C4BFB">
        <w:tc>
          <w:tcPr>
            <w:tcW w:w="5097" w:type="dxa"/>
          </w:tcPr>
          <w:p w14:paraId="5547EA74" w14:textId="77777777" w:rsidR="004C4BFB" w:rsidRDefault="004C4BFB" w:rsidP="003519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Internazionale</w:t>
            </w:r>
          </w:p>
        </w:tc>
        <w:tc>
          <w:tcPr>
            <w:tcW w:w="5097" w:type="dxa"/>
          </w:tcPr>
          <w:p w14:paraId="42FA4027" w14:textId="77777777" w:rsidR="004C4BFB" w:rsidRDefault="004C4BFB" w:rsidP="00351946">
            <w:pPr>
              <w:rPr>
                <w:rFonts w:ascii="Arial" w:hAnsi="Arial" w:cs="Arial"/>
              </w:rPr>
            </w:pPr>
          </w:p>
        </w:tc>
      </w:tr>
    </w:tbl>
    <w:p w14:paraId="4F5084C7" w14:textId="77777777" w:rsidR="004C4BFB" w:rsidRPr="009D701C" w:rsidRDefault="004C4BFB" w:rsidP="00351946">
      <w:pPr>
        <w:rPr>
          <w:rFonts w:ascii="Arial" w:hAnsi="Arial" w:cs="Arial"/>
        </w:rPr>
      </w:pPr>
    </w:p>
    <w:p w14:paraId="156909B5" w14:textId="01F8D6EC" w:rsidR="000015AB" w:rsidRDefault="00200D96" w:rsidP="00351946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Cinqu</w:t>
      </w:r>
      <w:r w:rsidR="000015AB" w:rsidRPr="000015AB">
        <w:rPr>
          <w:rFonts w:ascii="Arial" w:hAnsi="Arial" w:cs="Arial"/>
          <w:b/>
          <w:bCs/>
        </w:rPr>
        <w:t>e parole chiave</w:t>
      </w:r>
      <w:r w:rsidR="000015AB">
        <w:rPr>
          <w:rFonts w:ascii="Arial" w:hAnsi="Arial" w:cs="Arial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015AB" w14:paraId="736730BB" w14:textId="77777777" w:rsidTr="00367124">
        <w:tc>
          <w:tcPr>
            <w:tcW w:w="10194" w:type="dxa"/>
          </w:tcPr>
          <w:p w14:paraId="49EBBAB9" w14:textId="77777777" w:rsidR="000015AB" w:rsidRDefault="000015AB" w:rsidP="00367124">
            <w:pPr>
              <w:rPr>
                <w:rFonts w:ascii="Arial" w:hAnsi="Arial" w:cs="Arial"/>
              </w:rPr>
            </w:pPr>
            <w:bookmarkStart w:id="2" w:name="_Hlk65481968"/>
          </w:p>
        </w:tc>
      </w:tr>
      <w:bookmarkEnd w:id="2"/>
    </w:tbl>
    <w:p w14:paraId="7352C8BC" w14:textId="77777777" w:rsidR="000015AB" w:rsidRPr="009D701C" w:rsidRDefault="000015AB" w:rsidP="00351946">
      <w:pPr>
        <w:rPr>
          <w:rFonts w:ascii="Arial" w:hAnsi="Arial" w:cs="Arial"/>
        </w:rPr>
      </w:pPr>
    </w:p>
    <w:p w14:paraId="42DE65C5" w14:textId="498FDC23" w:rsidR="00351946" w:rsidRPr="008A3A5D" w:rsidRDefault="00F26522" w:rsidP="0035194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D</w:t>
      </w:r>
      <w:r w:rsidR="00351946" w:rsidRPr="004C4BFB">
        <w:rPr>
          <w:rFonts w:ascii="Arial" w:hAnsi="Arial" w:cs="Arial"/>
          <w:b/>
        </w:rPr>
        <w:t xml:space="preserve">escrizione </w:t>
      </w:r>
      <w:r w:rsidR="00D713B9">
        <w:rPr>
          <w:rFonts w:ascii="Arial" w:hAnsi="Arial" w:cs="Arial"/>
          <w:b/>
        </w:rPr>
        <w:t>del</w:t>
      </w:r>
      <w:r w:rsidR="00D70D3A">
        <w:rPr>
          <w:rFonts w:ascii="Arial" w:hAnsi="Arial" w:cs="Arial"/>
        </w:rPr>
        <w:t xml:space="preserve"> </w:t>
      </w:r>
      <w:r w:rsidR="00D70D3A" w:rsidRPr="009B71D7">
        <w:rPr>
          <w:rFonts w:ascii="Arial" w:hAnsi="Arial" w:cs="Arial"/>
          <w:b/>
        </w:rPr>
        <w:t>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9D4F4F" w14:paraId="58557051" w14:textId="77777777" w:rsidTr="00BB3B6F">
        <w:trPr>
          <w:trHeight w:val="4226"/>
        </w:trPr>
        <w:tc>
          <w:tcPr>
            <w:tcW w:w="10194" w:type="dxa"/>
          </w:tcPr>
          <w:p w14:paraId="0444AA64" w14:textId="1D1DF172" w:rsidR="00F26522" w:rsidRPr="00F26522" w:rsidRDefault="00F26522" w:rsidP="00351946">
            <w:pPr>
              <w:rPr>
                <w:rFonts w:ascii="Arial" w:hAnsi="Arial" w:cs="Arial"/>
                <w:i/>
              </w:rPr>
            </w:pPr>
            <w:bookmarkStart w:id="3" w:name="_Hlk65480334"/>
            <w:r w:rsidRPr="00F26522">
              <w:rPr>
                <w:rFonts w:ascii="Arial" w:hAnsi="Arial" w:cs="Arial"/>
                <w:i/>
              </w:rPr>
              <w:t xml:space="preserve">La descrizione dovrà esplicitare i seguenti aspetti in un limite </w:t>
            </w:r>
            <w:r w:rsidRPr="00BC795E">
              <w:rPr>
                <w:rFonts w:ascii="Arial" w:hAnsi="Arial" w:cs="Arial"/>
                <w:i/>
              </w:rPr>
              <w:t xml:space="preserve">massimo di </w:t>
            </w:r>
            <w:r w:rsidR="00481C1B" w:rsidRPr="00BC795E">
              <w:rPr>
                <w:rFonts w:ascii="Arial" w:hAnsi="Arial" w:cs="Arial"/>
                <w:i/>
              </w:rPr>
              <w:t>4</w:t>
            </w:r>
            <w:r w:rsidRPr="00BC795E">
              <w:rPr>
                <w:rFonts w:ascii="Arial" w:hAnsi="Arial" w:cs="Arial"/>
                <w:i/>
              </w:rPr>
              <w:t>000 battute</w:t>
            </w:r>
            <w:r w:rsidRPr="00F26522">
              <w:rPr>
                <w:rFonts w:ascii="Arial" w:hAnsi="Arial" w:cs="Arial"/>
                <w:i/>
              </w:rPr>
              <w:t>:</w:t>
            </w:r>
          </w:p>
          <w:p w14:paraId="1B9DFC58" w14:textId="4E226858" w:rsidR="009D4F4F" w:rsidRPr="00F26522" w:rsidRDefault="004C1FC3" w:rsidP="00D70D3A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- c</w:t>
            </w:r>
            <w:r w:rsidR="00200D96" w:rsidRPr="00F26522">
              <w:rPr>
                <w:rFonts w:ascii="Arial" w:hAnsi="Arial" w:cs="Arial"/>
                <w:i/>
              </w:rPr>
              <w:t xml:space="preserve">ontenuti </w:t>
            </w:r>
            <w:r w:rsidR="00D70D3A">
              <w:rPr>
                <w:rFonts w:ascii="Arial" w:hAnsi="Arial" w:cs="Arial"/>
                <w:i/>
              </w:rPr>
              <w:t>e tipologie delle attività</w:t>
            </w:r>
            <w:r w:rsidR="00D713B9">
              <w:rPr>
                <w:rFonts w:ascii="Arial" w:hAnsi="Arial" w:cs="Arial"/>
                <w:i/>
              </w:rPr>
              <w:t xml:space="preserve"> con esplicitazione della loro riconducibilità al progetto</w:t>
            </w:r>
            <w:r w:rsidR="009B71D7">
              <w:rPr>
                <w:rFonts w:ascii="Arial" w:hAnsi="Arial" w:cs="Arial"/>
                <w:i/>
              </w:rPr>
              <w:t>;</w:t>
            </w:r>
            <w:r w:rsidR="00D70D3A">
              <w:rPr>
                <w:rFonts w:ascii="Arial" w:hAnsi="Arial" w:cs="Arial"/>
                <w:i/>
              </w:rPr>
              <w:t xml:space="preserve"> </w:t>
            </w:r>
          </w:p>
          <w:p w14:paraId="6CE065D7" w14:textId="0E1FE13F" w:rsidR="00200D96" w:rsidRPr="00F26522" w:rsidRDefault="004C1FC3" w:rsidP="0035194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- l</w:t>
            </w:r>
            <w:r w:rsidR="00200D96" w:rsidRPr="00F26522">
              <w:rPr>
                <w:rFonts w:ascii="Arial" w:hAnsi="Arial" w:cs="Arial"/>
                <w:i/>
              </w:rPr>
              <w:t>egame con i risultati della ricerca scientifica e</w:t>
            </w:r>
            <w:r w:rsidR="006B0FA1">
              <w:rPr>
                <w:rFonts w:ascii="Arial" w:hAnsi="Arial" w:cs="Arial"/>
                <w:i/>
              </w:rPr>
              <w:t>/o</w:t>
            </w:r>
            <w:r w:rsidR="00200D96" w:rsidRPr="00F26522">
              <w:rPr>
                <w:rFonts w:ascii="Arial" w:hAnsi="Arial" w:cs="Arial"/>
                <w:i/>
              </w:rPr>
              <w:t xml:space="preserve"> i percorsi di didattica della/e struttura/e proponente/i o coinvolte</w:t>
            </w:r>
            <w:r w:rsidR="00F26522">
              <w:rPr>
                <w:rFonts w:ascii="Arial" w:hAnsi="Arial" w:cs="Arial"/>
                <w:i/>
              </w:rPr>
              <w:t>;</w:t>
            </w:r>
          </w:p>
          <w:p w14:paraId="30B75613" w14:textId="748669F2" w:rsidR="00200D96" w:rsidRPr="00F26522" w:rsidRDefault="00200D96" w:rsidP="00351946">
            <w:pPr>
              <w:rPr>
                <w:rFonts w:ascii="Arial" w:hAnsi="Arial" w:cs="Arial"/>
                <w:i/>
              </w:rPr>
            </w:pPr>
            <w:r w:rsidRPr="00F26522">
              <w:rPr>
                <w:rFonts w:ascii="Arial" w:hAnsi="Arial" w:cs="Arial"/>
                <w:i/>
              </w:rPr>
              <w:t>- ruolo svolto dai partecip</w:t>
            </w:r>
            <w:r w:rsidR="00F26522">
              <w:rPr>
                <w:rFonts w:ascii="Arial" w:hAnsi="Arial" w:cs="Arial"/>
                <w:i/>
              </w:rPr>
              <w:t>anti e dalle relative strutture;</w:t>
            </w:r>
          </w:p>
          <w:p w14:paraId="50F75EE0" w14:textId="5A8DB03D" w:rsidR="00200D96" w:rsidRPr="00F26522" w:rsidRDefault="00F26522" w:rsidP="00351946">
            <w:pPr>
              <w:rPr>
                <w:rFonts w:ascii="Arial" w:hAnsi="Arial" w:cs="Arial"/>
                <w:i/>
              </w:rPr>
            </w:pPr>
            <w:r w:rsidRPr="00F26522">
              <w:rPr>
                <w:rFonts w:ascii="Arial" w:hAnsi="Arial" w:cs="Arial"/>
                <w:i/>
              </w:rPr>
              <w:t>- partner esterni coinvolti, il relativo ruolo, la presenza di acc</w:t>
            </w:r>
            <w:r>
              <w:rPr>
                <w:rFonts w:ascii="Arial" w:hAnsi="Arial" w:cs="Arial"/>
                <w:i/>
              </w:rPr>
              <w:t>ordo, eventuale cofinanziamento;</w:t>
            </w:r>
          </w:p>
          <w:p w14:paraId="5D66685A" w14:textId="7745B022" w:rsidR="00F26522" w:rsidRDefault="00F26522" w:rsidP="00351946">
            <w:pPr>
              <w:rPr>
                <w:rFonts w:ascii="Arial" w:hAnsi="Arial" w:cs="Arial"/>
                <w:i/>
              </w:rPr>
            </w:pPr>
            <w:r w:rsidRPr="00F26522">
              <w:rPr>
                <w:rFonts w:ascii="Arial" w:hAnsi="Arial" w:cs="Arial"/>
                <w:i/>
              </w:rPr>
              <w:t xml:space="preserve">- risorse impiegate per la realizzazione </w:t>
            </w:r>
            <w:r w:rsidR="00B75451" w:rsidRPr="00F26522">
              <w:rPr>
                <w:rFonts w:ascii="Arial" w:hAnsi="Arial" w:cs="Arial"/>
                <w:i/>
              </w:rPr>
              <w:t>del</w:t>
            </w:r>
            <w:r w:rsidR="00B75451">
              <w:rPr>
                <w:rFonts w:ascii="Arial" w:hAnsi="Arial" w:cs="Arial"/>
                <w:i/>
              </w:rPr>
              <w:t xml:space="preserve"> progetto</w:t>
            </w:r>
            <w:r w:rsidR="004C1FC3">
              <w:rPr>
                <w:rFonts w:ascii="Arial" w:hAnsi="Arial" w:cs="Arial"/>
                <w:i/>
              </w:rPr>
              <w:t>;</w:t>
            </w:r>
          </w:p>
          <w:p w14:paraId="308645E5" w14:textId="7D2CAA5C" w:rsidR="00D713B9" w:rsidRPr="00F26522" w:rsidRDefault="00D713B9" w:rsidP="0035194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- eventuale previsione di sviluppo nel medio-lungo termine del progetto</w:t>
            </w:r>
          </w:p>
          <w:p w14:paraId="12738E33" w14:textId="77777777" w:rsidR="00200D96" w:rsidRPr="003D34F1" w:rsidRDefault="00200D96" w:rsidP="00351946">
            <w:pPr>
              <w:rPr>
                <w:rFonts w:ascii="Arial" w:hAnsi="Arial" w:cs="Arial"/>
                <w:bCs/>
                <w:i/>
                <w:iCs/>
              </w:rPr>
            </w:pPr>
          </w:p>
          <w:p w14:paraId="16E688D9" w14:textId="77777777" w:rsidR="009D4F4F" w:rsidRDefault="009D4F4F" w:rsidP="00351946">
            <w:pPr>
              <w:rPr>
                <w:rFonts w:ascii="Arial" w:hAnsi="Arial" w:cs="Arial"/>
                <w:b/>
              </w:rPr>
            </w:pPr>
          </w:p>
          <w:p w14:paraId="251CAE3F" w14:textId="77777777" w:rsidR="009D4F4F" w:rsidRDefault="009D4F4F" w:rsidP="00351946">
            <w:pPr>
              <w:rPr>
                <w:rFonts w:ascii="Arial" w:hAnsi="Arial" w:cs="Arial"/>
                <w:b/>
              </w:rPr>
            </w:pPr>
          </w:p>
        </w:tc>
      </w:tr>
      <w:bookmarkEnd w:id="3"/>
    </w:tbl>
    <w:p w14:paraId="495C3892" w14:textId="77777777" w:rsidR="00BB3B6F" w:rsidRDefault="00BB3B6F" w:rsidP="00D713B9">
      <w:pPr>
        <w:rPr>
          <w:rFonts w:ascii="Arial" w:hAnsi="Arial" w:cs="Arial"/>
          <w:b/>
        </w:rPr>
      </w:pPr>
    </w:p>
    <w:p w14:paraId="70679197" w14:textId="657E5A88" w:rsidR="00BB3B6F" w:rsidRDefault="00BB3B6F" w:rsidP="00D713B9">
      <w:pPr>
        <w:rPr>
          <w:rFonts w:ascii="Arial" w:hAnsi="Arial" w:cs="Arial"/>
          <w:b/>
        </w:rPr>
      </w:pPr>
    </w:p>
    <w:p w14:paraId="3B64134F" w14:textId="77777777" w:rsidR="00BC795E" w:rsidRDefault="00BC795E" w:rsidP="00D713B9">
      <w:pPr>
        <w:rPr>
          <w:rFonts w:ascii="Arial" w:hAnsi="Arial" w:cs="Arial"/>
          <w:b/>
        </w:rPr>
      </w:pPr>
    </w:p>
    <w:p w14:paraId="70EBADCD" w14:textId="332D6AD1" w:rsidR="00D713B9" w:rsidRPr="008A3A5D" w:rsidRDefault="00D713B9" w:rsidP="00D713B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>D</w:t>
      </w:r>
      <w:r w:rsidRPr="004C4BFB">
        <w:rPr>
          <w:rFonts w:ascii="Arial" w:hAnsi="Arial" w:cs="Arial"/>
          <w:b/>
        </w:rPr>
        <w:t xml:space="preserve">escrizione </w:t>
      </w:r>
      <w:r>
        <w:rPr>
          <w:rFonts w:ascii="Arial" w:hAnsi="Arial" w:cs="Arial"/>
          <w:b/>
        </w:rPr>
        <w:t>d</w:t>
      </w:r>
      <w:r w:rsidRPr="00D713B9">
        <w:rPr>
          <w:rFonts w:ascii="Arial" w:hAnsi="Arial" w:cs="Arial"/>
          <w:b/>
        </w:rPr>
        <w:t xml:space="preserve">ella situazione </w:t>
      </w:r>
      <w:r w:rsidR="00DD5133">
        <w:rPr>
          <w:rFonts w:ascii="Arial" w:hAnsi="Arial" w:cs="Arial"/>
          <w:b/>
        </w:rPr>
        <w:t>quo ante</w:t>
      </w:r>
      <w:r>
        <w:rPr>
          <w:rFonts w:ascii="Arial" w:hAnsi="Arial" w:cs="Arial"/>
        </w:rPr>
        <w:t xml:space="preserve"> su cui il progetto intende agire</w:t>
      </w:r>
      <w:r w:rsidRPr="00D713B9">
        <w:rPr>
          <w:rFonts w:ascii="Arial" w:hAnsi="Arial" w:cs="Arial"/>
        </w:rPr>
        <w:t xml:space="preserve"> (</w:t>
      </w:r>
      <w:r w:rsidRPr="00D713B9">
        <w:rPr>
          <w:rFonts w:ascii="Arial" w:hAnsi="Arial" w:cs="Arial"/>
          <w:i/>
        </w:rPr>
        <w:t xml:space="preserve">massimo di </w:t>
      </w:r>
      <w:r>
        <w:rPr>
          <w:rFonts w:ascii="Arial" w:hAnsi="Arial" w:cs="Arial"/>
          <w:i/>
        </w:rPr>
        <w:t>2</w:t>
      </w:r>
      <w:r w:rsidRPr="00D713B9">
        <w:rPr>
          <w:rFonts w:ascii="Arial" w:hAnsi="Arial" w:cs="Arial"/>
          <w:i/>
        </w:rPr>
        <w:t>000 battute)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713B9" w14:paraId="468D8179" w14:textId="77777777" w:rsidTr="00BB3B6F">
        <w:trPr>
          <w:trHeight w:val="2320"/>
        </w:trPr>
        <w:tc>
          <w:tcPr>
            <w:tcW w:w="10194" w:type="dxa"/>
          </w:tcPr>
          <w:p w14:paraId="17094922" w14:textId="77777777" w:rsidR="00D713B9" w:rsidRPr="003D34F1" w:rsidRDefault="00D713B9" w:rsidP="00983CDE">
            <w:pPr>
              <w:rPr>
                <w:rFonts w:ascii="Arial" w:hAnsi="Arial" w:cs="Arial"/>
                <w:bCs/>
                <w:i/>
                <w:iCs/>
              </w:rPr>
            </w:pPr>
          </w:p>
          <w:p w14:paraId="5A475BB1" w14:textId="77777777" w:rsidR="00D713B9" w:rsidRDefault="00D713B9" w:rsidP="00983CDE">
            <w:pPr>
              <w:rPr>
                <w:rFonts w:ascii="Arial" w:hAnsi="Arial" w:cs="Arial"/>
                <w:b/>
              </w:rPr>
            </w:pPr>
          </w:p>
          <w:p w14:paraId="7E9573EF" w14:textId="77777777" w:rsidR="00D713B9" w:rsidRDefault="00D713B9" w:rsidP="00983CDE">
            <w:pPr>
              <w:rPr>
                <w:rFonts w:ascii="Arial" w:hAnsi="Arial" w:cs="Arial"/>
                <w:b/>
              </w:rPr>
            </w:pPr>
          </w:p>
        </w:tc>
      </w:tr>
    </w:tbl>
    <w:p w14:paraId="60C2AD90" w14:textId="0DA66DB4" w:rsidR="009D4F4F" w:rsidRDefault="009D4F4F" w:rsidP="00351946">
      <w:pPr>
        <w:rPr>
          <w:rFonts w:ascii="Arial" w:hAnsi="Arial" w:cs="Arial"/>
          <w:b/>
        </w:rPr>
      </w:pPr>
    </w:p>
    <w:p w14:paraId="283E83DC" w14:textId="120CB216" w:rsidR="00D713B9" w:rsidRPr="009D701C" w:rsidRDefault="00D713B9" w:rsidP="00D713B9">
      <w:pPr>
        <w:rPr>
          <w:rFonts w:ascii="Arial" w:hAnsi="Arial" w:cs="Arial"/>
        </w:rPr>
      </w:pPr>
      <w:r>
        <w:rPr>
          <w:rFonts w:ascii="Arial" w:hAnsi="Arial" w:cs="Arial"/>
          <w:b/>
        </w:rPr>
        <w:t>D</w:t>
      </w:r>
      <w:r w:rsidRPr="004C4BFB">
        <w:rPr>
          <w:rFonts w:ascii="Arial" w:hAnsi="Arial" w:cs="Arial"/>
          <w:b/>
        </w:rPr>
        <w:t>escrizione dell’impatto</w:t>
      </w:r>
      <w:r w:rsidRPr="00D713B9">
        <w:rPr>
          <w:rFonts w:ascii="Arial" w:hAnsi="Arial" w:cs="Arial"/>
          <w:b/>
        </w:rPr>
        <w:t xml:space="preserve"> atteso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713B9" w14:paraId="09CBF790" w14:textId="77777777" w:rsidTr="00D713B9">
        <w:trPr>
          <w:trHeight w:val="7061"/>
        </w:trPr>
        <w:tc>
          <w:tcPr>
            <w:tcW w:w="10194" w:type="dxa"/>
          </w:tcPr>
          <w:p w14:paraId="01555A14" w14:textId="77777777" w:rsidR="00D713B9" w:rsidRPr="00F307C6" w:rsidRDefault="00D713B9" w:rsidP="00983CDE">
            <w:pPr>
              <w:rPr>
                <w:rFonts w:ascii="Arial" w:hAnsi="Arial" w:cs="Arial"/>
                <w:i/>
              </w:rPr>
            </w:pPr>
            <w:r w:rsidRPr="00F307C6">
              <w:rPr>
                <w:rFonts w:ascii="Arial" w:hAnsi="Arial" w:cs="Arial"/>
                <w:i/>
              </w:rPr>
              <w:t xml:space="preserve">La descrizione dovrà esplicitare i seguenti aspetti in un </w:t>
            </w:r>
            <w:r w:rsidRPr="00BC795E">
              <w:rPr>
                <w:rFonts w:ascii="Arial" w:hAnsi="Arial" w:cs="Arial"/>
                <w:i/>
              </w:rPr>
              <w:t>limite massimo di 4000 battute</w:t>
            </w:r>
            <w:r w:rsidRPr="00F307C6">
              <w:rPr>
                <w:rFonts w:ascii="Arial" w:hAnsi="Arial" w:cs="Arial"/>
                <w:i/>
              </w:rPr>
              <w:t>:</w:t>
            </w:r>
          </w:p>
          <w:p w14:paraId="426D6BDC" w14:textId="77777777" w:rsidR="00D713B9" w:rsidRPr="00F307C6" w:rsidRDefault="00D713B9" w:rsidP="00983CDE">
            <w:pPr>
              <w:rPr>
                <w:rFonts w:ascii="Arial" w:hAnsi="Arial" w:cs="Arial"/>
                <w:i/>
              </w:rPr>
            </w:pPr>
            <w:r w:rsidRPr="00F307C6">
              <w:rPr>
                <w:rFonts w:ascii="Arial" w:hAnsi="Arial" w:cs="Arial"/>
                <w:i/>
              </w:rPr>
              <w:t>- risultati attesi rispetto alla situazione di partenza,</w:t>
            </w:r>
          </w:p>
          <w:p w14:paraId="7ACFB268" w14:textId="77777777" w:rsidR="00D713B9" w:rsidRPr="00F307C6" w:rsidRDefault="00D713B9" w:rsidP="00983CDE">
            <w:pPr>
              <w:rPr>
                <w:rFonts w:ascii="Arial" w:hAnsi="Arial" w:cs="Arial"/>
                <w:i/>
              </w:rPr>
            </w:pPr>
            <w:r w:rsidRPr="00F307C6">
              <w:rPr>
                <w:rFonts w:ascii="Arial" w:hAnsi="Arial" w:cs="Arial"/>
                <w:i/>
              </w:rPr>
              <w:t>- impatto nella dimensione sociale, economica e culturale,</w:t>
            </w:r>
          </w:p>
          <w:p w14:paraId="0CFC4322" w14:textId="77777777" w:rsidR="00D713B9" w:rsidRPr="00F307C6" w:rsidRDefault="00D713B9" w:rsidP="00983CDE">
            <w:pPr>
              <w:rPr>
                <w:rFonts w:ascii="Arial" w:hAnsi="Arial" w:cs="Arial"/>
                <w:i/>
              </w:rPr>
            </w:pPr>
            <w:r w:rsidRPr="00F307C6">
              <w:rPr>
                <w:rFonts w:ascii="Arial" w:hAnsi="Arial" w:cs="Arial"/>
                <w:i/>
              </w:rPr>
              <w:t>- valore aggiunto per i destinatari specifici e per l’intero contesto esterno</w:t>
            </w:r>
            <w:r>
              <w:rPr>
                <w:rFonts w:ascii="Arial" w:hAnsi="Arial" w:cs="Arial"/>
                <w:i/>
              </w:rPr>
              <w:t xml:space="preserve"> ed interno</w:t>
            </w:r>
            <w:r w:rsidRPr="00F307C6">
              <w:rPr>
                <w:rFonts w:ascii="Arial" w:hAnsi="Arial" w:cs="Arial"/>
                <w:i/>
              </w:rPr>
              <w:t>,</w:t>
            </w:r>
          </w:p>
          <w:p w14:paraId="44A832DD" w14:textId="0FED966E" w:rsidR="00D713B9" w:rsidRPr="00F307C6" w:rsidRDefault="00D713B9" w:rsidP="00983CDE">
            <w:pPr>
              <w:rPr>
                <w:rFonts w:ascii="Arial" w:hAnsi="Arial" w:cs="Arial"/>
                <w:i/>
              </w:rPr>
            </w:pPr>
            <w:r w:rsidRPr="00F307C6">
              <w:rPr>
                <w:rFonts w:ascii="Arial" w:hAnsi="Arial" w:cs="Arial"/>
                <w:i/>
              </w:rPr>
              <w:t xml:space="preserve">- previsione di </w:t>
            </w:r>
            <w:r>
              <w:rPr>
                <w:rFonts w:ascii="Arial" w:hAnsi="Arial" w:cs="Arial"/>
                <w:i/>
              </w:rPr>
              <w:t>continuità</w:t>
            </w:r>
            <w:r w:rsidR="00DD5133">
              <w:rPr>
                <w:rFonts w:ascii="Arial" w:hAnsi="Arial" w:cs="Arial"/>
                <w:i/>
              </w:rPr>
              <w:t xml:space="preserve"> nel medio-lungo termine</w:t>
            </w:r>
            <w:r>
              <w:rPr>
                <w:rFonts w:ascii="Arial" w:hAnsi="Arial" w:cs="Arial"/>
                <w:i/>
              </w:rPr>
              <w:t>/</w:t>
            </w:r>
            <w:r w:rsidRPr="00F307C6">
              <w:rPr>
                <w:rFonts w:ascii="Arial" w:hAnsi="Arial" w:cs="Arial"/>
                <w:i/>
              </w:rPr>
              <w:t>replicabilità dell’evento</w:t>
            </w:r>
            <w:r>
              <w:rPr>
                <w:rFonts w:ascii="Arial" w:hAnsi="Arial" w:cs="Arial"/>
                <w:i/>
              </w:rPr>
              <w:t xml:space="preserve"> (in caso di replica di precedenti edizioni indicare gli </w:t>
            </w:r>
            <w:r w:rsidR="009B71D7">
              <w:rPr>
                <w:rFonts w:ascii="Arial" w:hAnsi="Arial" w:cs="Arial"/>
                <w:i/>
              </w:rPr>
              <w:t xml:space="preserve">eventuali </w:t>
            </w:r>
            <w:r>
              <w:rPr>
                <w:rFonts w:ascii="Arial" w:hAnsi="Arial" w:cs="Arial"/>
                <w:i/>
              </w:rPr>
              <w:t>elementi di novità)</w:t>
            </w:r>
          </w:p>
          <w:p w14:paraId="03B41504" w14:textId="77777777" w:rsidR="00D713B9" w:rsidRDefault="00D713B9" w:rsidP="00983CDE">
            <w:pPr>
              <w:rPr>
                <w:rFonts w:ascii="Arial" w:hAnsi="Arial" w:cs="Arial"/>
              </w:rPr>
            </w:pPr>
          </w:p>
          <w:p w14:paraId="2E96EDEE" w14:textId="77777777" w:rsidR="00D713B9" w:rsidRDefault="00D713B9" w:rsidP="00983CDE">
            <w:pPr>
              <w:rPr>
                <w:rFonts w:ascii="Arial" w:hAnsi="Arial" w:cs="Arial"/>
              </w:rPr>
            </w:pPr>
          </w:p>
          <w:p w14:paraId="6F329521" w14:textId="77777777" w:rsidR="00D713B9" w:rsidRDefault="00D713B9" w:rsidP="00983CDE">
            <w:pPr>
              <w:rPr>
                <w:rFonts w:ascii="Arial" w:hAnsi="Arial" w:cs="Arial"/>
              </w:rPr>
            </w:pPr>
          </w:p>
          <w:p w14:paraId="029012BF" w14:textId="77777777" w:rsidR="00D713B9" w:rsidRDefault="00D713B9" w:rsidP="00983CDE">
            <w:pPr>
              <w:rPr>
                <w:rFonts w:ascii="Arial" w:hAnsi="Arial" w:cs="Arial"/>
              </w:rPr>
            </w:pPr>
          </w:p>
          <w:p w14:paraId="6C2BD152" w14:textId="77777777" w:rsidR="00D713B9" w:rsidRDefault="00D713B9" w:rsidP="00983CDE">
            <w:pPr>
              <w:rPr>
                <w:rFonts w:ascii="Arial" w:hAnsi="Arial" w:cs="Arial"/>
              </w:rPr>
            </w:pPr>
          </w:p>
          <w:p w14:paraId="680A2FE0" w14:textId="77777777" w:rsidR="00D713B9" w:rsidRDefault="00D713B9" w:rsidP="00983CDE">
            <w:pPr>
              <w:rPr>
                <w:rFonts w:ascii="Arial" w:hAnsi="Arial" w:cs="Arial"/>
              </w:rPr>
            </w:pPr>
          </w:p>
          <w:p w14:paraId="69DB834F" w14:textId="77777777" w:rsidR="00D713B9" w:rsidRDefault="00D713B9" w:rsidP="00983CDE">
            <w:pPr>
              <w:rPr>
                <w:rFonts w:ascii="Arial" w:hAnsi="Arial" w:cs="Arial"/>
              </w:rPr>
            </w:pPr>
          </w:p>
          <w:p w14:paraId="25494CDC" w14:textId="77777777" w:rsidR="00D713B9" w:rsidRDefault="00D713B9" w:rsidP="00983CDE">
            <w:pPr>
              <w:rPr>
                <w:rFonts w:ascii="Arial" w:hAnsi="Arial" w:cs="Arial"/>
              </w:rPr>
            </w:pPr>
          </w:p>
          <w:p w14:paraId="081661A0" w14:textId="77777777" w:rsidR="00D713B9" w:rsidRDefault="00D713B9" w:rsidP="00983CDE">
            <w:pPr>
              <w:rPr>
                <w:rFonts w:ascii="Arial" w:hAnsi="Arial" w:cs="Arial"/>
              </w:rPr>
            </w:pPr>
          </w:p>
          <w:p w14:paraId="5DABF876" w14:textId="77777777" w:rsidR="00D713B9" w:rsidRDefault="00D713B9" w:rsidP="00983CDE">
            <w:pPr>
              <w:rPr>
                <w:rFonts w:ascii="Arial" w:hAnsi="Arial" w:cs="Arial"/>
              </w:rPr>
            </w:pPr>
          </w:p>
          <w:p w14:paraId="2967AFB2" w14:textId="77777777" w:rsidR="00D713B9" w:rsidRDefault="00D713B9" w:rsidP="00983CDE">
            <w:pPr>
              <w:rPr>
                <w:rFonts w:ascii="Arial" w:hAnsi="Arial" w:cs="Arial"/>
              </w:rPr>
            </w:pPr>
          </w:p>
        </w:tc>
      </w:tr>
    </w:tbl>
    <w:p w14:paraId="523F66D6" w14:textId="77777777" w:rsidR="008E3B07" w:rsidRDefault="008E3B07" w:rsidP="00351946">
      <w:pPr>
        <w:rPr>
          <w:rFonts w:ascii="Arial" w:hAnsi="Arial" w:cs="Arial"/>
          <w:b/>
        </w:rPr>
      </w:pPr>
    </w:p>
    <w:p w14:paraId="0B132105" w14:textId="77777777" w:rsidR="00A441AF" w:rsidRDefault="00A441AF" w:rsidP="00A441AF">
      <w:pPr>
        <w:rPr>
          <w:rFonts w:ascii="Arial" w:hAnsi="Arial" w:cs="Arial"/>
          <w:b/>
        </w:rPr>
      </w:pPr>
    </w:p>
    <w:p w14:paraId="13BAE255" w14:textId="77777777" w:rsidR="00BB3B6F" w:rsidRDefault="00BB3B6F" w:rsidP="00A441AF">
      <w:pPr>
        <w:rPr>
          <w:rFonts w:ascii="Arial" w:hAnsi="Arial" w:cs="Arial"/>
          <w:b/>
        </w:rPr>
      </w:pPr>
    </w:p>
    <w:p w14:paraId="1B4198CB" w14:textId="426ABBFE" w:rsidR="00A441AF" w:rsidRPr="00922F56" w:rsidRDefault="00A441AF" w:rsidP="00A441AF">
      <w:pPr>
        <w:rPr>
          <w:rFonts w:ascii="Arial" w:hAnsi="Arial" w:cs="Arial"/>
          <w:b/>
        </w:rPr>
      </w:pPr>
      <w:r w:rsidRPr="00922F56">
        <w:rPr>
          <w:rFonts w:ascii="Arial" w:hAnsi="Arial" w:cs="Arial"/>
          <w:b/>
        </w:rPr>
        <w:t>Previsione di indicatori di impatto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441AF" w14:paraId="1FBB0D39" w14:textId="77777777" w:rsidTr="00A441AF">
        <w:trPr>
          <w:trHeight w:val="5580"/>
        </w:trPr>
        <w:tc>
          <w:tcPr>
            <w:tcW w:w="10194" w:type="dxa"/>
          </w:tcPr>
          <w:p w14:paraId="3E8F6FA6" w14:textId="32396E5F" w:rsidR="00A441AF" w:rsidRPr="006C53DC" w:rsidRDefault="00A441AF" w:rsidP="00A441AF">
            <w:pPr>
              <w:jc w:val="both"/>
              <w:rPr>
                <w:rFonts w:ascii="Arial" w:hAnsi="Arial" w:cs="Arial"/>
              </w:rPr>
            </w:pPr>
            <w:r w:rsidRPr="00F307C6">
              <w:rPr>
                <w:rFonts w:ascii="Arial" w:hAnsi="Arial" w:cs="Arial"/>
                <w:i/>
              </w:rPr>
              <w:t xml:space="preserve">Rispetto alla descrizione dell’impatto, come resa sopra, occorre </w:t>
            </w:r>
            <w:r w:rsidR="00DD5133">
              <w:rPr>
                <w:rFonts w:ascii="Arial" w:hAnsi="Arial" w:cs="Arial"/>
                <w:i/>
              </w:rPr>
              <w:t xml:space="preserve">qui </w:t>
            </w:r>
            <w:r w:rsidRPr="00F307C6">
              <w:rPr>
                <w:rFonts w:ascii="Arial" w:hAnsi="Arial" w:cs="Arial"/>
                <w:i/>
              </w:rPr>
              <w:t>prevedere alcuni indicatori (nelle tre dimensioni sociale, economica e culturale) con evidenziazione de</w:t>
            </w:r>
            <w:r>
              <w:rPr>
                <w:rFonts w:ascii="Arial" w:hAnsi="Arial" w:cs="Arial"/>
                <w:i/>
              </w:rPr>
              <w:t>l sistema di monitoraggio previsto ossia de</w:t>
            </w:r>
            <w:r w:rsidRPr="00F307C6">
              <w:rPr>
                <w:rFonts w:ascii="Arial" w:hAnsi="Arial" w:cs="Arial"/>
                <w:i/>
              </w:rPr>
              <w:t>gli strumenti/dati qualitativi e</w:t>
            </w:r>
            <w:r>
              <w:rPr>
                <w:rFonts w:ascii="Arial" w:hAnsi="Arial" w:cs="Arial"/>
                <w:i/>
              </w:rPr>
              <w:t>/o</w:t>
            </w:r>
            <w:r w:rsidRPr="00F307C6">
              <w:rPr>
                <w:rFonts w:ascii="Arial" w:hAnsi="Arial" w:cs="Arial"/>
                <w:i/>
              </w:rPr>
              <w:t xml:space="preserve"> quantita</w:t>
            </w:r>
            <w:r>
              <w:rPr>
                <w:rFonts w:ascii="Arial" w:hAnsi="Arial" w:cs="Arial"/>
                <w:i/>
              </w:rPr>
              <w:t>tivi</w:t>
            </w:r>
            <w:r w:rsidRPr="00F307C6">
              <w:rPr>
                <w:rFonts w:ascii="Arial" w:hAnsi="Arial" w:cs="Arial"/>
                <w:i/>
              </w:rPr>
              <w:t xml:space="preserve"> che saranno raccolti ed elaborati per la verificabilità dell’impatto realizzato</w:t>
            </w:r>
            <w:r>
              <w:rPr>
                <w:rFonts w:ascii="Arial" w:hAnsi="Arial" w:cs="Arial"/>
                <w:i/>
              </w:rPr>
              <w:t xml:space="preserve">; specificare altresì strumenti di monitoraggio previsti nel medio-lungo termine e per l’indagine della situazione </w:t>
            </w:r>
            <w:proofErr w:type="spellStart"/>
            <w:r>
              <w:rPr>
                <w:rFonts w:ascii="Arial" w:hAnsi="Arial" w:cs="Arial"/>
                <w:i/>
              </w:rPr>
              <w:t>pre</w:t>
            </w:r>
            <w:proofErr w:type="spellEnd"/>
            <w:r>
              <w:rPr>
                <w:rFonts w:ascii="Arial" w:hAnsi="Arial" w:cs="Arial"/>
                <w:i/>
              </w:rPr>
              <w:t>-attività che costituiscono elementi di premialità ex art. 6</w:t>
            </w:r>
            <w:r w:rsidRPr="00F307C6">
              <w:rPr>
                <w:rFonts w:ascii="Arial" w:hAnsi="Arial" w:cs="Arial"/>
                <w:i/>
              </w:rPr>
              <w:t xml:space="preserve"> </w:t>
            </w:r>
            <w:r w:rsidRPr="00A441AF">
              <w:rPr>
                <w:rFonts w:ascii="Arial" w:hAnsi="Arial" w:cs="Arial"/>
                <w:i/>
              </w:rPr>
              <w:t xml:space="preserve">(limite massimo </w:t>
            </w:r>
            <w:r>
              <w:rPr>
                <w:rFonts w:ascii="Arial" w:hAnsi="Arial" w:cs="Arial"/>
                <w:i/>
              </w:rPr>
              <w:t>4</w:t>
            </w:r>
            <w:r w:rsidRPr="00A441AF">
              <w:rPr>
                <w:rFonts w:ascii="Arial" w:hAnsi="Arial" w:cs="Arial"/>
                <w:i/>
              </w:rPr>
              <w:t>000 battute)</w:t>
            </w:r>
            <w:r w:rsidR="006C53DC">
              <w:rPr>
                <w:rFonts w:ascii="Arial" w:hAnsi="Arial" w:cs="Arial"/>
                <w:i/>
              </w:rPr>
              <w:t xml:space="preserve">. </w:t>
            </w:r>
          </w:p>
        </w:tc>
      </w:tr>
    </w:tbl>
    <w:p w14:paraId="4E4799D1" w14:textId="77777777" w:rsidR="00A441AF" w:rsidRDefault="00A441AF" w:rsidP="00351946">
      <w:pPr>
        <w:rPr>
          <w:rFonts w:ascii="Arial" w:hAnsi="Arial" w:cs="Arial"/>
          <w:b/>
        </w:rPr>
      </w:pPr>
    </w:p>
    <w:p w14:paraId="44CB47E4" w14:textId="65F6F5FB" w:rsidR="003D34F1" w:rsidRPr="00F26522" w:rsidRDefault="003D34F1" w:rsidP="00351946">
      <w:pPr>
        <w:rPr>
          <w:rFonts w:ascii="Arial" w:hAnsi="Arial" w:cs="Arial"/>
        </w:rPr>
      </w:pPr>
      <w:r w:rsidRPr="003D34F1">
        <w:rPr>
          <w:rFonts w:ascii="Arial" w:hAnsi="Arial" w:cs="Arial"/>
          <w:b/>
        </w:rPr>
        <w:t xml:space="preserve">Piano della comunicazione </w:t>
      </w:r>
      <w:r w:rsidRPr="00F26522">
        <w:rPr>
          <w:rFonts w:ascii="Arial" w:hAnsi="Arial" w:cs="Arial"/>
        </w:rPr>
        <w:t>per divulgare l’evento</w:t>
      </w:r>
      <w:r w:rsidR="00B75451">
        <w:rPr>
          <w:rFonts w:ascii="Arial" w:hAnsi="Arial" w:cs="Arial"/>
        </w:rPr>
        <w:t>/i</w:t>
      </w:r>
      <w:r w:rsidR="00F26522">
        <w:rPr>
          <w:rFonts w:ascii="Arial" w:hAnsi="Arial" w:cs="Arial"/>
          <w:b/>
        </w:rPr>
        <w:t xml:space="preserve"> </w:t>
      </w:r>
      <w:r w:rsidR="00F26522" w:rsidRPr="00F26522">
        <w:rPr>
          <w:rFonts w:ascii="Arial" w:hAnsi="Arial" w:cs="Arial"/>
        </w:rPr>
        <w:t>(forme di promozione, sito internet, pagine social, locandine, comunicati stampa ecc.)</w:t>
      </w:r>
      <w:r w:rsidRPr="00F26522">
        <w:rPr>
          <w:rFonts w:ascii="Arial" w:hAnsi="Arial" w:cs="Arial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3D34F1" w14:paraId="5C8A7052" w14:textId="77777777" w:rsidTr="00481C1B">
        <w:trPr>
          <w:trHeight w:val="2669"/>
        </w:trPr>
        <w:tc>
          <w:tcPr>
            <w:tcW w:w="10194" w:type="dxa"/>
          </w:tcPr>
          <w:p w14:paraId="6646AB03" w14:textId="77777777" w:rsidR="003D34F1" w:rsidRDefault="003D34F1" w:rsidP="000C24C4">
            <w:pPr>
              <w:rPr>
                <w:rFonts w:ascii="Arial" w:hAnsi="Arial" w:cs="Arial"/>
                <w:b/>
              </w:rPr>
            </w:pPr>
          </w:p>
          <w:p w14:paraId="401B9298" w14:textId="77777777" w:rsidR="003D34F1" w:rsidRDefault="003D34F1" w:rsidP="000C24C4">
            <w:pPr>
              <w:rPr>
                <w:rFonts w:ascii="Arial" w:hAnsi="Arial" w:cs="Arial"/>
                <w:b/>
              </w:rPr>
            </w:pPr>
          </w:p>
          <w:p w14:paraId="7CD39866" w14:textId="77777777" w:rsidR="003D34F1" w:rsidRDefault="003D34F1" w:rsidP="000C24C4">
            <w:pPr>
              <w:rPr>
                <w:rFonts w:ascii="Arial" w:hAnsi="Arial" w:cs="Arial"/>
                <w:b/>
              </w:rPr>
            </w:pPr>
          </w:p>
        </w:tc>
      </w:tr>
    </w:tbl>
    <w:p w14:paraId="27895ADC" w14:textId="77777777" w:rsidR="00A11BD7" w:rsidRDefault="00A11BD7" w:rsidP="00351946">
      <w:pPr>
        <w:rPr>
          <w:rFonts w:ascii="Arial" w:hAnsi="Arial" w:cs="Arial"/>
          <w:b/>
        </w:rPr>
      </w:pPr>
    </w:p>
    <w:p w14:paraId="5E355ED3" w14:textId="71F1B541" w:rsidR="009C4492" w:rsidRDefault="009C4492" w:rsidP="00351946">
      <w:pPr>
        <w:rPr>
          <w:rFonts w:ascii="Arial" w:hAnsi="Arial" w:cs="Arial"/>
        </w:rPr>
      </w:pPr>
    </w:p>
    <w:p w14:paraId="60C37454" w14:textId="455292B5" w:rsidR="00481C1B" w:rsidRDefault="00481C1B" w:rsidP="00351946">
      <w:pPr>
        <w:rPr>
          <w:rFonts w:ascii="Arial" w:hAnsi="Arial" w:cs="Arial"/>
        </w:rPr>
      </w:pPr>
    </w:p>
    <w:p w14:paraId="048FA72C" w14:textId="77777777" w:rsidR="00F307C6" w:rsidRDefault="00F307C6" w:rsidP="00351946">
      <w:pPr>
        <w:rPr>
          <w:rFonts w:ascii="Arial" w:hAnsi="Arial" w:cs="Arial"/>
        </w:rPr>
      </w:pPr>
    </w:p>
    <w:p w14:paraId="73A19FCF" w14:textId="3EEF9192" w:rsidR="00926D9C" w:rsidRDefault="007F1A5B" w:rsidP="00AF58CE">
      <w:pPr>
        <w:jc w:val="both"/>
        <w:rPr>
          <w:rFonts w:ascii="Arial" w:hAnsi="Arial" w:cs="Arial"/>
          <w:b/>
        </w:rPr>
      </w:pPr>
      <w:r w:rsidRPr="007F1A5B">
        <w:rPr>
          <w:rFonts w:ascii="Arial" w:hAnsi="Arial" w:cs="Arial"/>
          <w:b/>
        </w:rPr>
        <w:t xml:space="preserve">Budget </w:t>
      </w:r>
      <w:r>
        <w:rPr>
          <w:rFonts w:ascii="Arial" w:hAnsi="Arial" w:cs="Arial"/>
        </w:rPr>
        <w:t>riferito al progetto</w:t>
      </w:r>
      <w:r w:rsidR="00DE03EE">
        <w:rPr>
          <w:rFonts w:ascii="Arial" w:hAnsi="Arial" w:cs="Arial"/>
        </w:rPr>
        <w:t xml:space="preserve"> </w:t>
      </w:r>
      <w:r w:rsidR="00DE03EE" w:rsidRPr="00DE03EE">
        <w:rPr>
          <w:rFonts w:ascii="Arial" w:hAnsi="Arial" w:cs="Arial"/>
          <w:b/>
        </w:rPr>
        <w:t>(N.B. il totale dei costi dovrà coincid</w:t>
      </w:r>
      <w:r w:rsidR="00DE03EE">
        <w:rPr>
          <w:rFonts w:ascii="Arial" w:hAnsi="Arial" w:cs="Arial"/>
          <w:b/>
        </w:rPr>
        <w:t>ere con il totale delle entrate</w:t>
      </w:r>
      <w:r w:rsidR="00DE03EE" w:rsidRPr="00DE03EE">
        <w:rPr>
          <w:rFonts w:ascii="Arial" w:hAnsi="Arial" w:cs="Arial"/>
          <w:b/>
        </w:rPr>
        <w:t xml:space="preserve">, compreso il contributo richiesto all’Ateneo </w:t>
      </w:r>
      <w:r w:rsidR="009D337F">
        <w:rPr>
          <w:rFonts w:ascii="Arial" w:hAnsi="Arial" w:cs="Arial"/>
          <w:b/>
        </w:rPr>
        <w:t xml:space="preserve">secondo quanto previsto all’art </w:t>
      </w:r>
      <w:r w:rsidR="0064040E">
        <w:rPr>
          <w:rFonts w:ascii="Arial" w:hAnsi="Arial" w:cs="Arial"/>
          <w:b/>
        </w:rPr>
        <w:t>4</w:t>
      </w:r>
      <w:r w:rsidR="009D337F">
        <w:rPr>
          <w:rFonts w:ascii="Arial" w:hAnsi="Arial" w:cs="Arial"/>
          <w:b/>
        </w:rPr>
        <w:t xml:space="preserve"> del bando</w:t>
      </w:r>
      <w:r w:rsidR="00DE03EE" w:rsidRPr="00DE03EE">
        <w:rPr>
          <w:rFonts w:ascii="Arial" w:hAnsi="Arial" w:cs="Arial"/>
          <w:b/>
        </w:rPr>
        <w:t>)</w:t>
      </w:r>
      <w:r w:rsidR="00DD5133">
        <w:rPr>
          <w:rFonts w:ascii="Arial" w:hAnsi="Arial" w:cs="Arial"/>
          <w:b/>
        </w:rPr>
        <w:t xml:space="preserve">; </w:t>
      </w:r>
      <w:r w:rsidR="00DD5133" w:rsidRPr="00DD5133">
        <w:rPr>
          <w:rFonts w:ascii="Arial" w:hAnsi="Arial" w:cs="Arial"/>
        </w:rPr>
        <w:t>occorre e</w:t>
      </w:r>
      <w:r w:rsidR="00926D9C" w:rsidRPr="00DD5133">
        <w:rPr>
          <w:rFonts w:ascii="Arial" w:hAnsi="Arial" w:cs="Arial"/>
        </w:rPr>
        <w:t>sporre in tabella</w:t>
      </w:r>
      <w:r w:rsidR="00AF58CE" w:rsidRPr="00DD5133">
        <w:rPr>
          <w:rFonts w:ascii="Arial" w:hAnsi="Arial" w:cs="Arial"/>
        </w:rPr>
        <w:t xml:space="preserve"> -</w:t>
      </w:r>
      <w:r w:rsidR="00926D9C" w:rsidRPr="00DD5133">
        <w:rPr>
          <w:rFonts w:ascii="Arial" w:hAnsi="Arial" w:cs="Arial"/>
        </w:rPr>
        <w:t xml:space="preserve"> </w:t>
      </w:r>
      <w:r w:rsidR="00AF58CE" w:rsidRPr="00DD5133">
        <w:rPr>
          <w:rFonts w:ascii="Arial" w:hAnsi="Arial" w:cs="Arial"/>
        </w:rPr>
        <w:t xml:space="preserve">eventualmente aggiungendo righe - </w:t>
      </w:r>
      <w:r w:rsidR="00926D9C" w:rsidRPr="00DD5133">
        <w:rPr>
          <w:rFonts w:ascii="Arial" w:hAnsi="Arial" w:cs="Arial"/>
        </w:rPr>
        <w:t>costi ed entrate</w:t>
      </w:r>
      <w:r w:rsidR="00926D9C">
        <w:rPr>
          <w:rFonts w:ascii="Arial" w:hAnsi="Arial" w:cs="Arial"/>
          <w:b/>
        </w:rPr>
        <w:t xml:space="preserve"> </w:t>
      </w:r>
      <w:r w:rsidR="0064040E">
        <w:rPr>
          <w:rFonts w:ascii="Arial" w:hAnsi="Arial" w:cs="Arial"/>
          <w:b/>
        </w:rPr>
        <w:t xml:space="preserve">compresi quelli riferiti a contributi in kind </w:t>
      </w:r>
      <w:r w:rsidR="0064040E" w:rsidRPr="00DD5133">
        <w:rPr>
          <w:rFonts w:ascii="Arial" w:hAnsi="Arial" w:cs="Arial"/>
        </w:rPr>
        <w:t xml:space="preserve">che </w:t>
      </w:r>
      <w:r w:rsidR="0064040E">
        <w:rPr>
          <w:rFonts w:ascii="Arial" w:hAnsi="Arial" w:cs="Arial"/>
          <w:b/>
        </w:rPr>
        <w:t>dovranno essere valorizzati in euro, giusta auto-dichiarazione dei partner</w:t>
      </w:r>
      <w:r w:rsidR="00DD5133">
        <w:rPr>
          <w:rFonts w:ascii="Arial" w:hAnsi="Arial" w:cs="Arial"/>
          <w:b/>
        </w:rPr>
        <w:t>, nell’ambito delle lettere d’intenti.</w:t>
      </w:r>
    </w:p>
    <w:p w14:paraId="172B8F9B" w14:textId="77777777" w:rsidR="00A441AF" w:rsidRDefault="00A441AF" w:rsidP="00351946">
      <w:pPr>
        <w:rPr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60"/>
        <w:gridCol w:w="4156"/>
        <w:gridCol w:w="2378"/>
      </w:tblGrid>
      <w:tr w:rsidR="00F307C6" w14:paraId="24AEC9B3" w14:textId="77777777" w:rsidTr="00AF58CE">
        <w:tc>
          <w:tcPr>
            <w:tcW w:w="3660" w:type="dxa"/>
          </w:tcPr>
          <w:p w14:paraId="0F191B92" w14:textId="02F013B3" w:rsidR="00F307C6" w:rsidRPr="007F1A5B" w:rsidRDefault="00F307C6" w:rsidP="007F1A5B">
            <w:pPr>
              <w:jc w:val="center"/>
              <w:rPr>
                <w:rFonts w:ascii="Arial" w:hAnsi="Arial" w:cs="Arial"/>
                <w:b/>
              </w:rPr>
            </w:pPr>
            <w:r w:rsidRPr="007F1A5B">
              <w:rPr>
                <w:rFonts w:ascii="Arial" w:hAnsi="Arial" w:cs="Arial"/>
                <w:b/>
              </w:rPr>
              <w:t>Voci di costo</w:t>
            </w:r>
            <w:r>
              <w:rPr>
                <w:rFonts w:ascii="Arial" w:hAnsi="Arial" w:cs="Arial"/>
                <w:b/>
              </w:rPr>
              <w:t xml:space="preserve"> riferiti al</w:t>
            </w:r>
            <w:r w:rsidR="00AF58CE">
              <w:rPr>
                <w:rFonts w:ascii="Arial" w:hAnsi="Arial" w:cs="Arial"/>
                <w:b/>
              </w:rPr>
              <w:t xml:space="preserve"> progetto</w:t>
            </w:r>
          </w:p>
        </w:tc>
        <w:tc>
          <w:tcPr>
            <w:tcW w:w="4156" w:type="dxa"/>
          </w:tcPr>
          <w:p w14:paraId="766882F1" w14:textId="35932407" w:rsidR="00F307C6" w:rsidRPr="007F1A5B" w:rsidRDefault="00F307C6" w:rsidP="007F1A5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Motivazione</w:t>
            </w:r>
            <w:r w:rsidR="00AF58CE">
              <w:rPr>
                <w:rFonts w:ascii="Arial" w:hAnsi="Arial" w:cs="Arial"/>
                <w:b/>
              </w:rPr>
              <w:t xml:space="preserve"> e </w:t>
            </w:r>
            <w:r w:rsidR="009B71D7">
              <w:rPr>
                <w:rFonts w:ascii="Arial" w:hAnsi="Arial" w:cs="Arial"/>
                <w:b/>
              </w:rPr>
              <w:t>descrizione puntuale della spesa</w:t>
            </w:r>
          </w:p>
        </w:tc>
        <w:tc>
          <w:tcPr>
            <w:tcW w:w="2378" w:type="dxa"/>
          </w:tcPr>
          <w:p w14:paraId="51437A11" w14:textId="68D9E6D3" w:rsidR="00F307C6" w:rsidRPr="007F1A5B" w:rsidRDefault="00F307C6" w:rsidP="007F1A5B">
            <w:pPr>
              <w:jc w:val="center"/>
              <w:rPr>
                <w:rFonts w:ascii="Arial" w:hAnsi="Arial" w:cs="Arial"/>
                <w:b/>
              </w:rPr>
            </w:pPr>
            <w:r w:rsidRPr="007F1A5B">
              <w:rPr>
                <w:rFonts w:ascii="Arial" w:hAnsi="Arial" w:cs="Arial"/>
                <w:b/>
              </w:rPr>
              <w:t>Ammontare in euro</w:t>
            </w:r>
            <w:r w:rsidR="00AF58CE">
              <w:rPr>
                <w:rFonts w:ascii="Arial" w:hAnsi="Arial" w:cs="Arial"/>
                <w:b/>
              </w:rPr>
              <w:t xml:space="preserve"> </w:t>
            </w:r>
            <w:r w:rsidR="000E6DA0">
              <w:rPr>
                <w:rFonts w:ascii="Arial" w:hAnsi="Arial" w:cs="Arial"/>
                <w:b/>
              </w:rPr>
              <w:t xml:space="preserve">previsto </w:t>
            </w:r>
          </w:p>
        </w:tc>
      </w:tr>
      <w:tr w:rsidR="00F307C6" w14:paraId="72FFE387" w14:textId="77777777" w:rsidTr="00AF58CE">
        <w:tc>
          <w:tcPr>
            <w:tcW w:w="3660" w:type="dxa"/>
          </w:tcPr>
          <w:p w14:paraId="607CA49A" w14:textId="5235322A" w:rsidR="00F307C6" w:rsidRDefault="00F307C6" w:rsidP="00AF5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Personale esterno (</w:t>
            </w:r>
            <w:r w:rsidR="009D337F">
              <w:rPr>
                <w:rFonts w:ascii="Arial" w:hAnsi="Arial" w:cs="Arial"/>
              </w:rPr>
              <w:t>es. compenso relatori esterni</w:t>
            </w:r>
            <w:r w:rsidR="00AF58CE">
              <w:rPr>
                <w:rFonts w:ascii="Arial" w:hAnsi="Arial" w:cs="Arial"/>
              </w:rPr>
              <w:t>, collaboratori occasionali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156" w:type="dxa"/>
          </w:tcPr>
          <w:p w14:paraId="63F59D41" w14:textId="5103ADE1" w:rsidR="00F307C6" w:rsidRPr="008F562E" w:rsidRDefault="00F307C6">
            <w:pPr>
              <w:rPr>
                <w:rFonts w:ascii="Arial" w:hAnsi="Arial" w:cs="Arial"/>
                <w:i/>
              </w:rPr>
            </w:pPr>
            <w:r w:rsidRPr="008F562E">
              <w:rPr>
                <w:rFonts w:ascii="Arial" w:hAnsi="Arial" w:cs="Arial"/>
                <w:i/>
              </w:rPr>
              <w:t>(</w:t>
            </w:r>
            <w:r w:rsidR="008F562E">
              <w:rPr>
                <w:rFonts w:ascii="Arial" w:hAnsi="Arial" w:cs="Arial"/>
                <w:i/>
              </w:rPr>
              <w:t>descrizione</w:t>
            </w:r>
            <w:r w:rsidRPr="008F562E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2378" w:type="dxa"/>
          </w:tcPr>
          <w:p w14:paraId="28C39A36" w14:textId="22745535" w:rsidR="00F307C6" w:rsidRDefault="00F307C6" w:rsidP="00351946">
            <w:pPr>
              <w:rPr>
                <w:rFonts w:ascii="Arial" w:hAnsi="Arial" w:cs="Arial"/>
              </w:rPr>
            </w:pPr>
          </w:p>
        </w:tc>
      </w:tr>
      <w:tr w:rsidR="00AF58CE" w14:paraId="135711D9" w14:textId="77777777" w:rsidTr="00AF58CE">
        <w:tc>
          <w:tcPr>
            <w:tcW w:w="3660" w:type="dxa"/>
          </w:tcPr>
          <w:p w14:paraId="1C550AEF" w14:textId="2EE7D3E5" w:rsidR="00AF58CE" w:rsidRDefault="00AF58CE" w:rsidP="00AF58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Acquisto materiali e servizi (es. comunicazione, consumabile, </w:t>
            </w:r>
            <w:r w:rsidR="0064040E">
              <w:rPr>
                <w:rFonts w:ascii="Arial" w:hAnsi="Arial" w:cs="Arial"/>
              </w:rPr>
              <w:t xml:space="preserve">gadget, </w:t>
            </w:r>
            <w:r>
              <w:rPr>
                <w:rFonts w:ascii="Arial" w:hAnsi="Arial" w:cs="Arial"/>
              </w:rPr>
              <w:t>altri servizi)</w:t>
            </w:r>
          </w:p>
        </w:tc>
        <w:tc>
          <w:tcPr>
            <w:tcW w:w="4156" w:type="dxa"/>
          </w:tcPr>
          <w:p w14:paraId="059140AE" w14:textId="0D37EBE8" w:rsidR="00AF58CE" w:rsidRPr="008F562E" w:rsidRDefault="00AF58CE">
            <w:pPr>
              <w:rPr>
                <w:rFonts w:ascii="Arial" w:hAnsi="Arial" w:cs="Arial"/>
                <w:i/>
              </w:rPr>
            </w:pPr>
            <w:r w:rsidRPr="008F562E">
              <w:rPr>
                <w:rFonts w:ascii="Arial" w:hAnsi="Arial" w:cs="Arial"/>
                <w:i/>
              </w:rPr>
              <w:t>(</w:t>
            </w:r>
            <w:r>
              <w:rPr>
                <w:rFonts w:ascii="Arial" w:hAnsi="Arial" w:cs="Arial"/>
                <w:i/>
              </w:rPr>
              <w:t>descrizione</w:t>
            </w:r>
            <w:r w:rsidRPr="008F562E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2378" w:type="dxa"/>
          </w:tcPr>
          <w:p w14:paraId="306AFC20" w14:textId="77777777" w:rsidR="00AF58CE" w:rsidRDefault="00AF58CE" w:rsidP="00351946">
            <w:pPr>
              <w:rPr>
                <w:rFonts w:ascii="Arial" w:hAnsi="Arial" w:cs="Arial"/>
              </w:rPr>
            </w:pPr>
          </w:p>
        </w:tc>
      </w:tr>
      <w:tr w:rsidR="00AF58CE" w14:paraId="2E261AF8" w14:textId="77777777" w:rsidTr="00AF58CE">
        <w:tc>
          <w:tcPr>
            <w:tcW w:w="3660" w:type="dxa"/>
          </w:tcPr>
          <w:p w14:paraId="16190F46" w14:textId="4F669F64" w:rsidR="00AF58CE" w:rsidRDefault="00AF58CE" w:rsidP="006404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Spese di missione (es. spese di </w:t>
            </w:r>
            <w:r w:rsidR="0064040E">
              <w:rPr>
                <w:rFonts w:ascii="Arial" w:hAnsi="Arial" w:cs="Arial"/>
              </w:rPr>
              <w:t>trasporto, vitto, alloggio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156" w:type="dxa"/>
          </w:tcPr>
          <w:p w14:paraId="5A6BA601" w14:textId="2833C0D0" w:rsidR="00AF58CE" w:rsidRPr="008F562E" w:rsidRDefault="00AF58CE">
            <w:pPr>
              <w:rPr>
                <w:rFonts w:ascii="Arial" w:hAnsi="Arial" w:cs="Arial"/>
                <w:i/>
              </w:rPr>
            </w:pPr>
            <w:r w:rsidRPr="008F562E">
              <w:rPr>
                <w:rFonts w:ascii="Arial" w:hAnsi="Arial" w:cs="Arial"/>
                <w:i/>
              </w:rPr>
              <w:t>(</w:t>
            </w:r>
            <w:r>
              <w:rPr>
                <w:rFonts w:ascii="Arial" w:hAnsi="Arial" w:cs="Arial"/>
                <w:i/>
              </w:rPr>
              <w:t>descrizione</w:t>
            </w:r>
            <w:r w:rsidRPr="008F562E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2378" w:type="dxa"/>
          </w:tcPr>
          <w:p w14:paraId="6ECC4954" w14:textId="77777777" w:rsidR="00AF58CE" w:rsidRDefault="00AF58CE" w:rsidP="00351946">
            <w:pPr>
              <w:rPr>
                <w:rFonts w:ascii="Arial" w:hAnsi="Arial" w:cs="Arial"/>
              </w:rPr>
            </w:pPr>
          </w:p>
        </w:tc>
      </w:tr>
      <w:tr w:rsidR="00F307C6" w14:paraId="779E44F5" w14:textId="77777777" w:rsidTr="00AF58CE">
        <w:tc>
          <w:tcPr>
            <w:tcW w:w="3660" w:type="dxa"/>
          </w:tcPr>
          <w:p w14:paraId="5DC8B10C" w14:textId="46A9334D" w:rsidR="00F307C6" w:rsidRDefault="00F307C6" w:rsidP="006404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Organizzazione logistica (es. </w:t>
            </w:r>
            <w:r w:rsidR="009D337F">
              <w:rPr>
                <w:rFonts w:ascii="Arial" w:hAnsi="Arial" w:cs="Arial"/>
              </w:rPr>
              <w:t>affitto</w:t>
            </w:r>
            <w:r w:rsidR="0064040E">
              <w:rPr>
                <w:rFonts w:ascii="Arial" w:hAnsi="Arial" w:cs="Arial"/>
              </w:rPr>
              <w:t>/concessione</w:t>
            </w:r>
            <w:r w:rsidR="009D337F">
              <w:rPr>
                <w:rFonts w:ascii="Arial" w:hAnsi="Arial" w:cs="Arial"/>
              </w:rPr>
              <w:t xml:space="preserve"> sala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156" w:type="dxa"/>
          </w:tcPr>
          <w:p w14:paraId="45387D5E" w14:textId="6CD7538C" w:rsidR="00F307C6" w:rsidRPr="008F562E" w:rsidRDefault="00F307C6" w:rsidP="00351946">
            <w:pPr>
              <w:rPr>
                <w:rFonts w:ascii="Arial" w:hAnsi="Arial" w:cs="Arial"/>
                <w:i/>
              </w:rPr>
            </w:pPr>
            <w:r w:rsidRPr="008F562E">
              <w:rPr>
                <w:rFonts w:ascii="Arial" w:hAnsi="Arial" w:cs="Arial"/>
                <w:i/>
              </w:rPr>
              <w:t>(descrizione)</w:t>
            </w:r>
          </w:p>
        </w:tc>
        <w:tc>
          <w:tcPr>
            <w:tcW w:w="2378" w:type="dxa"/>
          </w:tcPr>
          <w:p w14:paraId="773CEEB3" w14:textId="609EBFFF" w:rsidR="00F307C6" w:rsidRDefault="00F307C6" w:rsidP="00351946">
            <w:pPr>
              <w:rPr>
                <w:rFonts w:ascii="Arial" w:hAnsi="Arial" w:cs="Arial"/>
              </w:rPr>
            </w:pPr>
          </w:p>
        </w:tc>
      </w:tr>
      <w:tr w:rsidR="00F307C6" w14:paraId="353DB363" w14:textId="77777777" w:rsidTr="00AF58CE">
        <w:tc>
          <w:tcPr>
            <w:tcW w:w="3660" w:type="dxa"/>
          </w:tcPr>
          <w:p w14:paraId="3FF3EB21" w14:textId="0EB8B5C9" w:rsidR="00F307C6" w:rsidRDefault="0064040E" w:rsidP="003519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Attrezzature (</w:t>
            </w:r>
            <w:proofErr w:type="spellStart"/>
            <w:r>
              <w:rPr>
                <w:rFonts w:ascii="Arial" w:hAnsi="Arial" w:cs="Arial"/>
              </w:rPr>
              <w:t>max</w:t>
            </w:r>
            <w:proofErr w:type="spellEnd"/>
            <w:r>
              <w:rPr>
                <w:rFonts w:ascii="Arial" w:hAnsi="Arial" w:cs="Arial"/>
              </w:rPr>
              <w:t xml:space="preserve"> 20% del contributo richiesto)</w:t>
            </w:r>
          </w:p>
        </w:tc>
        <w:tc>
          <w:tcPr>
            <w:tcW w:w="4156" w:type="dxa"/>
          </w:tcPr>
          <w:p w14:paraId="610FB801" w14:textId="54A9AB67" w:rsidR="00F307C6" w:rsidRPr="008F562E" w:rsidRDefault="00F307C6" w:rsidP="00351946">
            <w:pPr>
              <w:rPr>
                <w:rFonts w:ascii="Arial" w:hAnsi="Arial" w:cs="Arial"/>
                <w:i/>
              </w:rPr>
            </w:pPr>
            <w:r w:rsidRPr="008F562E">
              <w:rPr>
                <w:rFonts w:ascii="Arial" w:hAnsi="Arial" w:cs="Arial"/>
                <w:i/>
              </w:rPr>
              <w:t>(descrizione)</w:t>
            </w:r>
          </w:p>
        </w:tc>
        <w:tc>
          <w:tcPr>
            <w:tcW w:w="2378" w:type="dxa"/>
          </w:tcPr>
          <w:p w14:paraId="0B902DE7" w14:textId="636627BF" w:rsidR="00F307C6" w:rsidRDefault="00F307C6" w:rsidP="00351946">
            <w:pPr>
              <w:rPr>
                <w:rFonts w:ascii="Arial" w:hAnsi="Arial" w:cs="Arial"/>
              </w:rPr>
            </w:pPr>
          </w:p>
        </w:tc>
      </w:tr>
      <w:tr w:rsidR="00F307C6" w14:paraId="46850FE8" w14:textId="77777777" w:rsidTr="00AF58CE">
        <w:tc>
          <w:tcPr>
            <w:tcW w:w="3660" w:type="dxa"/>
          </w:tcPr>
          <w:p w14:paraId="1B17A6D9" w14:textId="77777777" w:rsidR="00F307C6" w:rsidRPr="00F307C6" w:rsidRDefault="00F307C6" w:rsidP="00EE488E">
            <w:pPr>
              <w:rPr>
                <w:rFonts w:ascii="Arial" w:hAnsi="Arial" w:cs="Arial"/>
                <w:b/>
              </w:rPr>
            </w:pPr>
            <w:r w:rsidRPr="00F307C6">
              <w:rPr>
                <w:rFonts w:ascii="Arial" w:hAnsi="Arial" w:cs="Arial"/>
                <w:b/>
              </w:rPr>
              <w:t>Totale</w:t>
            </w:r>
          </w:p>
        </w:tc>
        <w:tc>
          <w:tcPr>
            <w:tcW w:w="4156" w:type="dxa"/>
          </w:tcPr>
          <w:p w14:paraId="793E838B" w14:textId="77777777" w:rsidR="00F307C6" w:rsidRDefault="00F307C6" w:rsidP="00351946">
            <w:pPr>
              <w:rPr>
                <w:rFonts w:ascii="Arial" w:hAnsi="Arial" w:cs="Arial"/>
              </w:rPr>
            </w:pPr>
          </w:p>
        </w:tc>
        <w:tc>
          <w:tcPr>
            <w:tcW w:w="2378" w:type="dxa"/>
          </w:tcPr>
          <w:p w14:paraId="75688A0D" w14:textId="3312F49A" w:rsidR="00F307C6" w:rsidRDefault="00F307C6" w:rsidP="00351946">
            <w:pPr>
              <w:rPr>
                <w:rFonts w:ascii="Arial" w:hAnsi="Arial" w:cs="Arial"/>
              </w:rPr>
            </w:pPr>
          </w:p>
        </w:tc>
      </w:tr>
    </w:tbl>
    <w:p w14:paraId="79C0026E" w14:textId="77777777" w:rsidR="004C4BFB" w:rsidRDefault="004C4BFB" w:rsidP="00351946">
      <w:pPr>
        <w:rPr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3075"/>
        <w:gridCol w:w="3580"/>
      </w:tblGrid>
      <w:tr w:rsidR="008F562E" w14:paraId="4E732134" w14:textId="77777777" w:rsidTr="008F562E">
        <w:tc>
          <w:tcPr>
            <w:tcW w:w="3539" w:type="dxa"/>
          </w:tcPr>
          <w:p w14:paraId="562A3D48" w14:textId="77777777" w:rsidR="008F562E" w:rsidRDefault="008F562E" w:rsidP="00A11BD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Entrate</w:t>
            </w:r>
          </w:p>
        </w:tc>
        <w:tc>
          <w:tcPr>
            <w:tcW w:w="3075" w:type="dxa"/>
          </w:tcPr>
          <w:p w14:paraId="68790C48" w14:textId="204445AD" w:rsidR="008F562E" w:rsidRDefault="008F562E" w:rsidP="00EE488E">
            <w:pPr>
              <w:jc w:val="center"/>
              <w:rPr>
                <w:rFonts w:ascii="Arial" w:hAnsi="Arial" w:cs="Arial"/>
                <w:b/>
              </w:rPr>
            </w:pPr>
            <w:r w:rsidRPr="009C49E6">
              <w:rPr>
                <w:rFonts w:ascii="Arial" w:hAnsi="Arial" w:cs="Arial"/>
                <w:b/>
              </w:rPr>
              <w:t>Descrizione</w:t>
            </w:r>
          </w:p>
        </w:tc>
        <w:tc>
          <w:tcPr>
            <w:tcW w:w="3580" w:type="dxa"/>
          </w:tcPr>
          <w:p w14:paraId="2D7DCECC" w14:textId="0F7CB219" w:rsidR="008F562E" w:rsidRDefault="008F562E" w:rsidP="00EE488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Ammontare in euro</w:t>
            </w:r>
            <w:r w:rsidR="000E6DA0">
              <w:rPr>
                <w:rFonts w:ascii="Arial" w:hAnsi="Arial" w:cs="Arial"/>
                <w:b/>
              </w:rPr>
              <w:t xml:space="preserve"> previsto</w:t>
            </w:r>
          </w:p>
        </w:tc>
      </w:tr>
      <w:tr w:rsidR="008F562E" w14:paraId="07F774BE" w14:textId="77777777" w:rsidTr="008F562E">
        <w:tc>
          <w:tcPr>
            <w:tcW w:w="3539" w:type="dxa"/>
          </w:tcPr>
          <w:p w14:paraId="31CDB177" w14:textId="4ABF0F7C" w:rsidR="008F562E" w:rsidRDefault="008F562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Contributi interni ad Unimore </w:t>
            </w:r>
            <w:r w:rsidRPr="009C49E6">
              <w:rPr>
                <w:rFonts w:ascii="Arial" w:hAnsi="Arial" w:cs="Arial"/>
              </w:rPr>
              <w:t>(es. contribuzione con fondi d</w:t>
            </w:r>
            <w:r w:rsidR="00AF58CE">
              <w:rPr>
                <w:rFonts w:ascii="Arial" w:hAnsi="Arial" w:cs="Arial"/>
              </w:rPr>
              <w:t xml:space="preserve">el </w:t>
            </w:r>
            <w:r w:rsidRPr="009C49E6">
              <w:rPr>
                <w:rFonts w:ascii="Arial" w:hAnsi="Arial" w:cs="Arial"/>
              </w:rPr>
              <w:t xml:space="preserve">Dipartimento </w:t>
            </w:r>
            <w:r w:rsidR="00AF58CE">
              <w:rPr>
                <w:rFonts w:ascii="Arial" w:hAnsi="Arial" w:cs="Arial"/>
              </w:rPr>
              <w:t>Capofila e dei Dipartimenti Co-proponenti</w:t>
            </w:r>
            <w:r w:rsidR="008B417D" w:rsidRPr="009C49E6">
              <w:rPr>
                <w:rFonts w:ascii="Arial" w:hAnsi="Arial" w:cs="Arial"/>
              </w:rPr>
              <w:t>)</w:t>
            </w:r>
          </w:p>
        </w:tc>
        <w:tc>
          <w:tcPr>
            <w:tcW w:w="3075" w:type="dxa"/>
          </w:tcPr>
          <w:p w14:paraId="4EFB5EA2" w14:textId="77777777" w:rsidR="008F562E" w:rsidRDefault="008F562E" w:rsidP="00EE488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80" w:type="dxa"/>
          </w:tcPr>
          <w:p w14:paraId="3B1DF973" w14:textId="06D90758" w:rsidR="008F562E" w:rsidRDefault="008F562E" w:rsidP="00EE488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F562E" w14:paraId="1C0AC494" w14:textId="77777777" w:rsidTr="008F562E">
        <w:tc>
          <w:tcPr>
            <w:tcW w:w="3539" w:type="dxa"/>
          </w:tcPr>
          <w:p w14:paraId="1D7C63F2" w14:textId="33C75923" w:rsidR="008F562E" w:rsidRPr="00EE488E" w:rsidRDefault="008F562E" w:rsidP="00AF58C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Contributi di soggetti partner </w:t>
            </w:r>
            <w:r w:rsidRPr="00EE488E">
              <w:rPr>
                <w:rFonts w:ascii="Arial" w:hAnsi="Arial" w:cs="Arial"/>
                <w:b/>
              </w:rPr>
              <w:t>esterni a Unimore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9C49E6">
              <w:rPr>
                <w:rFonts w:ascii="Arial" w:hAnsi="Arial" w:cs="Arial"/>
              </w:rPr>
              <w:t>(duplicare la riga in caso di molteplicità di partner</w:t>
            </w:r>
            <w:r w:rsidR="00AF58CE">
              <w:rPr>
                <w:rFonts w:ascii="Arial" w:hAnsi="Arial" w:cs="Arial"/>
              </w:rPr>
              <w:t>; specificare anche contributi in</w:t>
            </w:r>
            <w:r w:rsidR="0064040E">
              <w:rPr>
                <w:rFonts w:ascii="Arial" w:hAnsi="Arial" w:cs="Arial"/>
              </w:rPr>
              <w:t xml:space="preserve"> </w:t>
            </w:r>
            <w:r w:rsidR="00AF58CE">
              <w:rPr>
                <w:rFonts w:ascii="Arial" w:hAnsi="Arial" w:cs="Arial"/>
              </w:rPr>
              <w:t>kind</w:t>
            </w:r>
            <w:r w:rsidR="0064040E">
              <w:rPr>
                <w:rFonts w:ascii="Arial" w:hAnsi="Arial" w:cs="Arial"/>
              </w:rPr>
              <w:t xml:space="preserve"> </w:t>
            </w:r>
            <w:r w:rsidR="006C53DC">
              <w:rPr>
                <w:rFonts w:ascii="Arial" w:hAnsi="Arial" w:cs="Arial"/>
              </w:rPr>
              <w:t>come valorizzati nelle lettere d’intenti</w:t>
            </w:r>
            <w:r w:rsidRPr="009C49E6">
              <w:rPr>
                <w:rFonts w:ascii="Arial" w:hAnsi="Arial" w:cs="Arial"/>
              </w:rPr>
              <w:t>)</w:t>
            </w:r>
          </w:p>
        </w:tc>
        <w:tc>
          <w:tcPr>
            <w:tcW w:w="3075" w:type="dxa"/>
          </w:tcPr>
          <w:p w14:paraId="36CD2774" w14:textId="77777777" w:rsidR="008F562E" w:rsidRPr="00EE488E" w:rsidRDefault="008F562E" w:rsidP="00EE488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80" w:type="dxa"/>
          </w:tcPr>
          <w:p w14:paraId="48130099" w14:textId="1C6A5860" w:rsidR="008F562E" w:rsidRPr="00EE488E" w:rsidRDefault="008F562E" w:rsidP="00EE488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1C7111" w14:paraId="4C5F1CFB" w14:textId="77777777" w:rsidTr="008F562E">
        <w:tc>
          <w:tcPr>
            <w:tcW w:w="3539" w:type="dxa"/>
          </w:tcPr>
          <w:p w14:paraId="22D200E2" w14:textId="61B767C5" w:rsidR="001C7111" w:rsidRDefault="001C7111" w:rsidP="00A11BD7">
            <w:pPr>
              <w:rPr>
                <w:rFonts w:ascii="Arial" w:hAnsi="Arial" w:cs="Arial"/>
                <w:b/>
              </w:rPr>
            </w:pPr>
            <w:r w:rsidRPr="00A11BD7">
              <w:rPr>
                <w:rFonts w:ascii="Arial" w:hAnsi="Arial" w:cs="Arial"/>
                <w:b/>
              </w:rPr>
              <w:t xml:space="preserve">Contributo richiesto all’Ateneo </w:t>
            </w:r>
            <w:r w:rsidRPr="00DE03EE">
              <w:rPr>
                <w:rFonts w:ascii="Arial" w:hAnsi="Arial" w:cs="Arial"/>
              </w:rPr>
              <w:t>(</w:t>
            </w:r>
            <w:proofErr w:type="spellStart"/>
            <w:r w:rsidRPr="00DE03EE">
              <w:rPr>
                <w:rFonts w:ascii="Arial" w:hAnsi="Arial" w:cs="Arial"/>
              </w:rPr>
              <w:t>max</w:t>
            </w:r>
            <w:proofErr w:type="spellEnd"/>
            <w:r w:rsidRPr="00DE03E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previsto all’art </w:t>
            </w:r>
            <w:r w:rsidR="00AF58CE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 del bando</w:t>
            </w:r>
            <w:r w:rsidRPr="00DE03EE">
              <w:rPr>
                <w:rFonts w:ascii="Arial" w:hAnsi="Arial" w:cs="Arial"/>
              </w:rPr>
              <w:t>)</w:t>
            </w:r>
          </w:p>
        </w:tc>
        <w:tc>
          <w:tcPr>
            <w:tcW w:w="3075" w:type="dxa"/>
          </w:tcPr>
          <w:p w14:paraId="6D7893BF" w14:textId="77777777" w:rsidR="001C7111" w:rsidRPr="00EE488E" w:rsidRDefault="001C7111" w:rsidP="00EE488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80" w:type="dxa"/>
          </w:tcPr>
          <w:p w14:paraId="45C908B0" w14:textId="77777777" w:rsidR="001C7111" w:rsidRPr="00EE488E" w:rsidRDefault="001C7111" w:rsidP="00EE488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F562E" w14:paraId="10EFBBED" w14:textId="77777777" w:rsidTr="008F562E">
        <w:tc>
          <w:tcPr>
            <w:tcW w:w="3539" w:type="dxa"/>
          </w:tcPr>
          <w:p w14:paraId="22FD99DA" w14:textId="77777777" w:rsidR="008F562E" w:rsidRPr="00DE03EE" w:rsidRDefault="008F562E" w:rsidP="00351946">
            <w:pPr>
              <w:rPr>
                <w:rFonts w:ascii="Arial" w:hAnsi="Arial" w:cs="Arial"/>
                <w:b/>
              </w:rPr>
            </w:pPr>
            <w:r w:rsidRPr="00DE03EE">
              <w:rPr>
                <w:rFonts w:ascii="Arial" w:hAnsi="Arial" w:cs="Arial"/>
                <w:b/>
              </w:rPr>
              <w:t>Totale</w:t>
            </w:r>
          </w:p>
        </w:tc>
        <w:tc>
          <w:tcPr>
            <w:tcW w:w="3075" w:type="dxa"/>
          </w:tcPr>
          <w:p w14:paraId="733D10C9" w14:textId="77777777" w:rsidR="008F562E" w:rsidRDefault="008F562E" w:rsidP="00351946">
            <w:pPr>
              <w:rPr>
                <w:rFonts w:ascii="Arial" w:hAnsi="Arial" w:cs="Arial"/>
              </w:rPr>
            </w:pPr>
          </w:p>
        </w:tc>
        <w:tc>
          <w:tcPr>
            <w:tcW w:w="3580" w:type="dxa"/>
          </w:tcPr>
          <w:p w14:paraId="7603F58B" w14:textId="786FC748" w:rsidR="008F562E" w:rsidRDefault="008F562E" w:rsidP="00351946">
            <w:pPr>
              <w:rPr>
                <w:rFonts w:ascii="Arial" w:hAnsi="Arial" w:cs="Arial"/>
              </w:rPr>
            </w:pPr>
          </w:p>
        </w:tc>
      </w:tr>
    </w:tbl>
    <w:p w14:paraId="58093243" w14:textId="77777777" w:rsidR="00EE488E" w:rsidRDefault="00EE488E" w:rsidP="00351946">
      <w:pPr>
        <w:rPr>
          <w:rFonts w:ascii="Arial" w:hAnsi="Arial" w:cs="Arial"/>
        </w:rPr>
      </w:pPr>
    </w:p>
    <w:p w14:paraId="73DA12E6" w14:textId="7251C1B3" w:rsidR="00A11BD7" w:rsidRDefault="007F1A5B" w:rsidP="00351946">
      <w:pPr>
        <w:rPr>
          <w:rFonts w:ascii="Arial" w:hAnsi="Arial" w:cs="Arial"/>
        </w:rPr>
      </w:pPr>
      <w:r>
        <w:rPr>
          <w:rFonts w:ascii="Arial" w:hAnsi="Arial" w:cs="Arial"/>
        </w:rPr>
        <w:t xml:space="preserve">Brevi note ulteriori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A11BD7" w14:paraId="7E45EBD6" w14:textId="77777777" w:rsidTr="00A11BD7">
        <w:tc>
          <w:tcPr>
            <w:tcW w:w="10194" w:type="dxa"/>
          </w:tcPr>
          <w:p w14:paraId="1013E43D" w14:textId="77777777" w:rsidR="00A11BD7" w:rsidRDefault="00A11BD7" w:rsidP="00351946">
            <w:pPr>
              <w:rPr>
                <w:rFonts w:ascii="Arial" w:hAnsi="Arial" w:cs="Arial"/>
              </w:rPr>
            </w:pPr>
          </w:p>
          <w:p w14:paraId="6627B42D" w14:textId="77777777" w:rsidR="00A11BD7" w:rsidRDefault="00A11BD7" w:rsidP="00351946">
            <w:pPr>
              <w:rPr>
                <w:rFonts w:ascii="Arial" w:hAnsi="Arial" w:cs="Arial"/>
              </w:rPr>
            </w:pPr>
          </w:p>
          <w:p w14:paraId="1C380F25" w14:textId="77777777" w:rsidR="00A11BD7" w:rsidRDefault="00A11BD7" w:rsidP="00351946">
            <w:pPr>
              <w:rPr>
                <w:rFonts w:ascii="Arial" w:hAnsi="Arial" w:cs="Arial"/>
              </w:rPr>
            </w:pPr>
          </w:p>
          <w:p w14:paraId="2DA9CE64" w14:textId="77777777" w:rsidR="00A11BD7" w:rsidRDefault="00A11BD7" w:rsidP="00351946">
            <w:pPr>
              <w:rPr>
                <w:rFonts w:ascii="Arial" w:hAnsi="Arial" w:cs="Arial"/>
              </w:rPr>
            </w:pPr>
          </w:p>
          <w:p w14:paraId="665FA4E6" w14:textId="77777777" w:rsidR="00A11BD7" w:rsidRDefault="00A11BD7" w:rsidP="00351946">
            <w:pPr>
              <w:rPr>
                <w:rFonts w:ascii="Arial" w:hAnsi="Arial" w:cs="Arial"/>
              </w:rPr>
            </w:pPr>
          </w:p>
        </w:tc>
      </w:tr>
    </w:tbl>
    <w:p w14:paraId="5B755A3D" w14:textId="5AB29904" w:rsidR="00A11BD7" w:rsidRDefault="00A11BD7" w:rsidP="00351946">
      <w:pPr>
        <w:rPr>
          <w:rFonts w:ascii="Arial" w:hAnsi="Arial" w:cs="Arial"/>
        </w:rPr>
      </w:pPr>
    </w:p>
    <w:p w14:paraId="0DD2C372" w14:textId="77777777" w:rsidR="00DD5133" w:rsidRDefault="003D34F1" w:rsidP="0064040E">
      <w:pPr>
        <w:jc w:val="both"/>
        <w:rPr>
          <w:rFonts w:ascii="Arial" w:hAnsi="Arial" w:cs="Arial"/>
        </w:rPr>
      </w:pPr>
      <w:r w:rsidRPr="003D34F1">
        <w:rPr>
          <w:rFonts w:ascii="Arial" w:hAnsi="Arial" w:cs="Arial"/>
          <w:b/>
          <w:bCs/>
        </w:rPr>
        <w:t>N.</w:t>
      </w:r>
      <w:r w:rsidRPr="00DE03EE">
        <w:rPr>
          <w:rFonts w:ascii="Arial" w:hAnsi="Arial" w:cs="Arial"/>
          <w:b/>
          <w:bCs/>
        </w:rPr>
        <w:t>B.</w:t>
      </w:r>
      <w:r>
        <w:rPr>
          <w:rFonts w:ascii="Arial" w:hAnsi="Arial" w:cs="Arial"/>
        </w:rPr>
        <w:t xml:space="preserve"> Al presente modulo di domanda </w:t>
      </w:r>
      <w:r w:rsidRPr="00BB3B6F">
        <w:rPr>
          <w:rFonts w:ascii="Arial" w:hAnsi="Arial" w:cs="Arial"/>
          <w:b/>
        </w:rPr>
        <w:t>dovranno</w:t>
      </w:r>
      <w:r>
        <w:rPr>
          <w:rFonts w:ascii="Arial" w:hAnsi="Arial" w:cs="Arial"/>
        </w:rPr>
        <w:t xml:space="preserve"> essere allegati</w:t>
      </w:r>
      <w:r w:rsidR="00DD5133">
        <w:rPr>
          <w:rFonts w:ascii="Arial" w:hAnsi="Arial" w:cs="Arial"/>
        </w:rPr>
        <w:t>:</w:t>
      </w:r>
    </w:p>
    <w:p w14:paraId="6587908E" w14:textId="57439564" w:rsidR="00DD5133" w:rsidRDefault="00DD5133" w:rsidP="006404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delibera dipartimentale di autorizzazione alla candidatura del progetto, ai sensi di quanto precisato nel Bando;</w:t>
      </w:r>
    </w:p>
    <w:p w14:paraId="61A1DB88" w14:textId="7BDDDBB0" w:rsidR="00DD5133" w:rsidRDefault="00DD5133" w:rsidP="006404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DD5133">
        <w:t xml:space="preserve"> </w:t>
      </w:r>
      <w:r w:rsidR="00BB3B6F">
        <w:rPr>
          <w:rFonts w:ascii="Arial" w:hAnsi="Arial" w:cs="Arial"/>
        </w:rPr>
        <w:t>lettere di intenti.</w:t>
      </w:r>
    </w:p>
    <w:p w14:paraId="34DF02DB" w14:textId="77777777" w:rsidR="00BB3B6F" w:rsidRDefault="000C731D" w:rsidP="0064040E">
      <w:pPr>
        <w:jc w:val="both"/>
        <w:rPr>
          <w:rFonts w:ascii="Arial" w:hAnsi="Arial" w:cs="Arial"/>
        </w:rPr>
      </w:pPr>
      <w:r w:rsidRPr="00BB3B6F">
        <w:rPr>
          <w:rFonts w:ascii="Arial" w:hAnsi="Arial" w:cs="Arial"/>
          <w:b/>
        </w:rPr>
        <w:t>Potranno</w:t>
      </w:r>
      <w:r>
        <w:rPr>
          <w:rFonts w:ascii="Arial" w:hAnsi="Arial" w:cs="Arial"/>
        </w:rPr>
        <w:t>, inoltre, essere allegati</w:t>
      </w:r>
      <w:r w:rsidR="00BB3B6F">
        <w:rPr>
          <w:rFonts w:ascii="Arial" w:hAnsi="Arial" w:cs="Arial"/>
        </w:rPr>
        <w:t>:</w:t>
      </w:r>
    </w:p>
    <w:p w14:paraId="10A51076" w14:textId="26A21784" w:rsidR="003D34F1" w:rsidRDefault="00BB3B6F" w:rsidP="006404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0C731D">
        <w:rPr>
          <w:rFonts w:ascii="Arial" w:hAnsi="Arial" w:cs="Arial"/>
        </w:rPr>
        <w:t xml:space="preserve"> </w:t>
      </w:r>
      <w:r w:rsidR="003D34F1">
        <w:rPr>
          <w:rFonts w:ascii="Arial" w:hAnsi="Arial" w:cs="Arial"/>
        </w:rPr>
        <w:t xml:space="preserve">i </w:t>
      </w:r>
      <w:r w:rsidR="006C53DC">
        <w:rPr>
          <w:rFonts w:ascii="Arial" w:hAnsi="Arial" w:cs="Arial"/>
        </w:rPr>
        <w:t>modelli</w:t>
      </w:r>
      <w:r w:rsidR="003D34F1">
        <w:rPr>
          <w:rFonts w:ascii="Arial" w:hAnsi="Arial" w:cs="Arial"/>
        </w:rPr>
        <w:t xml:space="preserve"> riferiti a questionari/ tabelle di raccolta dati di misurazio</w:t>
      </w:r>
      <w:r w:rsidR="00DE03EE">
        <w:rPr>
          <w:rFonts w:ascii="Arial" w:hAnsi="Arial" w:cs="Arial"/>
        </w:rPr>
        <w:t>ne dell’impatto sopra descritto</w:t>
      </w:r>
      <w:r>
        <w:rPr>
          <w:rFonts w:ascii="Arial" w:hAnsi="Arial" w:cs="Arial"/>
        </w:rPr>
        <w:t>;</w:t>
      </w:r>
    </w:p>
    <w:p w14:paraId="336CE03F" w14:textId="40783ED2" w:rsidR="00BB3B6F" w:rsidRDefault="00BB3B6F" w:rsidP="0064040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eventuali accordi perfezionati con i partner</w:t>
      </w:r>
    </w:p>
    <w:p w14:paraId="62682FD3" w14:textId="27DD04D3" w:rsidR="00DD5133" w:rsidRDefault="00DD5133" w:rsidP="0064040E">
      <w:pPr>
        <w:jc w:val="both"/>
        <w:rPr>
          <w:rFonts w:ascii="Arial" w:hAnsi="Arial" w:cs="Arial"/>
        </w:rPr>
      </w:pPr>
      <w:r w:rsidRPr="00BC795E">
        <w:rPr>
          <w:rFonts w:ascii="Arial" w:hAnsi="Arial" w:cs="Arial"/>
        </w:rPr>
        <w:t>Tutti gli allegati andranno inviati contestualmente alla domanda secondo quanto previsto in Bando; un invio successivo ad integrazione, determinerà l’effettivo ordine cronol</w:t>
      </w:r>
      <w:r w:rsidR="009A2DFD" w:rsidRPr="00BC795E">
        <w:rPr>
          <w:rFonts w:ascii="Arial" w:hAnsi="Arial" w:cs="Arial"/>
        </w:rPr>
        <w:t>o</w:t>
      </w:r>
      <w:r w:rsidRPr="00BC795E">
        <w:rPr>
          <w:rFonts w:ascii="Arial" w:hAnsi="Arial" w:cs="Arial"/>
        </w:rPr>
        <w:t>gico</w:t>
      </w:r>
      <w:r w:rsidR="009A2DFD" w:rsidRPr="00BC795E">
        <w:rPr>
          <w:rFonts w:ascii="Arial" w:hAnsi="Arial" w:cs="Arial"/>
        </w:rPr>
        <w:t xml:space="preserve"> della candidatura, come esplicitato nel Bando</w:t>
      </w:r>
      <w:r w:rsidRPr="00BC795E">
        <w:rPr>
          <w:rFonts w:ascii="Arial" w:hAnsi="Arial" w:cs="Arial"/>
        </w:rPr>
        <w:t>.</w:t>
      </w:r>
    </w:p>
    <w:p w14:paraId="4013CCC6" w14:textId="77777777" w:rsidR="00351946" w:rsidRPr="009D701C" w:rsidRDefault="00351946" w:rsidP="00351946">
      <w:pPr>
        <w:rPr>
          <w:rFonts w:ascii="Arial" w:hAnsi="Arial" w:cs="Arial"/>
        </w:rPr>
      </w:pPr>
      <w:r w:rsidRPr="009D701C">
        <w:rPr>
          <w:rFonts w:ascii="Arial" w:hAnsi="Arial" w:cs="Arial"/>
        </w:rPr>
        <w:t>Data</w:t>
      </w:r>
    </w:p>
    <w:p w14:paraId="52A39003" w14:textId="023C2F9C" w:rsidR="00351946" w:rsidRDefault="00351946" w:rsidP="009A2DFD">
      <w:pPr>
        <w:ind w:left="-709" w:firstLine="708"/>
        <w:rPr>
          <w:rFonts w:ascii="Arial" w:hAnsi="Arial" w:cs="Arial"/>
        </w:rPr>
      </w:pPr>
      <w:r w:rsidRPr="009D701C">
        <w:rPr>
          <w:rFonts w:ascii="Arial" w:hAnsi="Arial" w:cs="Arial"/>
        </w:rPr>
        <w:t>Firma</w:t>
      </w:r>
      <w:r w:rsidR="009A2DFD">
        <w:rPr>
          <w:rFonts w:ascii="Arial" w:hAnsi="Arial" w:cs="Arial"/>
        </w:rPr>
        <w:t xml:space="preserve"> del proponente </w:t>
      </w:r>
      <w:r w:rsidR="009A2DFD">
        <w:rPr>
          <w:rFonts w:ascii="Arial" w:hAnsi="Arial" w:cs="Arial"/>
        </w:rPr>
        <w:tab/>
      </w:r>
      <w:r w:rsidR="009A2DFD">
        <w:rPr>
          <w:rFonts w:ascii="Arial" w:hAnsi="Arial" w:cs="Arial"/>
        </w:rPr>
        <w:tab/>
      </w:r>
      <w:r w:rsidR="009A2DFD">
        <w:rPr>
          <w:rFonts w:ascii="Arial" w:hAnsi="Arial" w:cs="Arial"/>
        </w:rPr>
        <w:tab/>
        <w:t>________________________</w:t>
      </w:r>
    </w:p>
    <w:p w14:paraId="7715B9E0" w14:textId="0ED2A388" w:rsidR="009A2DFD" w:rsidRPr="00E83F54" w:rsidRDefault="009A2DFD" w:rsidP="009A2DFD">
      <w:pPr>
        <w:ind w:left="-709" w:firstLine="708"/>
        <w:rPr>
          <w:rFonts w:ascii="Arial" w:hAnsi="Arial" w:cs="Arial"/>
        </w:rPr>
      </w:pPr>
      <w:r w:rsidRPr="00BC795E">
        <w:rPr>
          <w:rFonts w:ascii="Arial" w:hAnsi="Arial" w:cs="Arial"/>
        </w:rPr>
        <w:t xml:space="preserve">Firma dei co-proponenti per adesione </w:t>
      </w:r>
      <w:r w:rsidRPr="00BC795E">
        <w:rPr>
          <w:rFonts w:ascii="Arial" w:hAnsi="Arial" w:cs="Arial"/>
        </w:rPr>
        <w:tab/>
        <w:t xml:space="preserve"> ________________________</w:t>
      </w:r>
    </w:p>
    <w:p w14:paraId="67D892E3" w14:textId="77777777" w:rsidR="00E83F54" w:rsidRPr="00E83F54" w:rsidRDefault="00E83F54">
      <w:pPr>
        <w:spacing w:after="0" w:line="240" w:lineRule="auto"/>
        <w:rPr>
          <w:rFonts w:ascii="Arial" w:hAnsi="Arial" w:cs="Arial"/>
          <w:color w:val="6F6F6F"/>
        </w:rPr>
      </w:pPr>
    </w:p>
    <w:sectPr w:rsidR="00E83F54" w:rsidRPr="00E83F54">
      <w:headerReference w:type="default" r:id="rId8"/>
      <w:footerReference w:type="default" r:id="rId9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769C5" w14:textId="77777777" w:rsidR="00E37F89" w:rsidRDefault="00E37F89">
      <w:pPr>
        <w:spacing w:after="0" w:line="240" w:lineRule="auto"/>
      </w:pPr>
      <w:r>
        <w:separator/>
      </w:r>
    </w:p>
  </w:endnote>
  <w:endnote w:type="continuationSeparator" w:id="0">
    <w:p w14:paraId="0891B27A" w14:textId="77777777" w:rsidR="00E37F89" w:rsidRDefault="00E37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123E9" w14:textId="77777777" w:rsidR="003656B9" w:rsidRDefault="00633E7D">
    <w:pPr>
      <w:pStyle w:val="Intestazione"/>
      <w:spacing w:before="180"/>
      <w:rPr>
        <w:rFonts w:ascii="Arial" w:hAnsi="Arial" w:cs="Arial"/>
        <w:color w:val="6F6F6F"/>
        <w:sz w:val="18"/>
        <w:szCs w:val="18"/>
      </w:rPr>
    </w:pPr>
    <w:r>
      <w:rPr>
        <w:rFonts w:ascii="Arial" w:hAnsi="Arial" w:cs="Arial"/>
        <w:color w:val="6F6F6F"/>
        <w:sz w:val="18"/>
        <w:szCs w:val="18"/>
      </w:rPr>
      <w:t>Università degli studi di Modena e Reggio Emilia</w:t>
    </w:r>
    <w:r>
      <w:rPr>
        <w:rFonts w:ascii="Arial" w:hAnsi="Arial" w:cs="Arial"/>
        <w:color w:val="6F6F6F"/>
        <w:sz w:val="18"/>
        <w:szCs w:val="18"/>
      </w:rPr>
      <w:br/>
      <w:t>Partita IVA: 00427620364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7F976" w14:textId="77777777" w:rsidR="00E37F89" w:rsidRDefault="00E37F89">
      <w:pPr>
        <w:spacing w:after="0" w:line="240" w:lineRule="auto"/>
      </w:pPr>
      <w:r>
        <w:separator/>
      </w:r>
    </w:p>
  </w:footnote>
  <w:footnote w:type="continuationSeparator" w:id="0">
    <w:p w14:paraId="5E3A4127" w14:textId="77777777" w:rsidR="00E37F89" w:rsidRDefault="00E37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E563F1" w14:textId="6DED453C" w:rsidR="003656B9" w:rsidRDefault="00633E7D">
    <w:pPr>
      <w:spacing w:after="0" w:line="240" w:lineRule="auto"/>
      <w:rPr>
        <w:rFonts w:ascii="Helvetica Neue" w:hAnsi="Helvetica Neue"/>
        <w:b/>
        <w:noProof/>
        <w:color w:val="6F6F6F"/>
        <w:sz w:val="20"/>
        <w:szCs w:val="18"/>
        <w:lang w:eastAsia="it-IT"/>
      </w:rPr>
    </w:pPr>
    <w:r>
      <w:rPr>
        <w:rFonts w:ascii="Helvetica Neue" w:hAnsi="Helvetica Neue"/>
        <w:b/>
        <w:noProof/>
        <w:color w:val="6F6F6F"/>
        <w:sz w:val="20"/>
        <w:szCs w:val="18"/>
        <w:lang w:eastAsia="it-IT"/>
      </w:rPr>
      <w:t>ALLEGATO</w:t>
    </w:r>
    <w:r w:rsidR="00351946">
      <w:rPr>
        <w:rFonts w:ascii="Helvetica Neue" w:hAnsi="Helvetica Neue"/>
        <w:b/>
        <w:noProof/>
        <w:color w:val="6F6F6F"/>
        <w:sz w:val="20"/>
        <w:szCs w:val="18"/>
        <w:lang w:eastAsia="it-IT"/>
      </w:rPr>
      <w:t xml:space="preserve"> 1 </w:t>
    </w:r>
    <w:r w:rsidR="007F1A5B">
      <w:rPr>
        <w:rFonts w:ascii="Helvetica Neue" w:hAnsi="Helvetica Neue"/>
        <w:b/>
        <w:noProof/>
        <w:color w:val="6F6F6F"/>
        <w:sz w:val="20"/>
        <w:szCs w:val="18"/>
        <w:lang w:eastAsia="it-IT"/>
      </w:rPr>
      <w:t>Modulo Domanda per Bando</w:t>
    </w:r>
    <w:r w:rsidR="00BD5845">
      <w:rPr>
        <w:rFonts w:ascii="Helvetica Neue" w:hAnsi="Helvetica Neue"/>
        <w:b/>
        <w:noProof/>
        <w:color w:val="6F6F6F"/>
        <w:sz w:val="20"/>
        <w:szCs w:val="18"/>
        <w:lang w:eastAsia="it-IT"/>
      </w:rPr>
      <w:t xml:space="preserve"> </w:t>
    </w:r>
    <w:r w:rsidR="007F1A5B">
      <w:rPr>
        <w:rFonts w:ascii="Helvetica Neue" w:hAnsi="Helvetica Neue"/>
        <w:b/>
        <w:noProof/>
        <w:color w:val="6F6F6F"/>
        <w:sz w:val="20"/>
        <w:szCs w:val="18"/>
        <w:lang w:eastAsia="it-IT"/>
      </w:rPr>
      <w:t>P.E. 202</w:t>
    </w:r>
    <w:r w:rsidR="0073632A">
      <w:rPr>
        <w:rFonts w:ascii="Helvetica Neue" w:hAnsi="Helvetica Neue"/>
        <w:b/>
        <w:noProof/>
        <w:color w:val="6F6F6F"/>
        <w:sz w:val="20"/>
        <w:szCs w:val="18"/>
        <w:lang w:eastAsia="it-IT"/>
      </w:rPr>
      <w:t>6</w:t>
    </w:r>
    <w:r w:rsidR="00BD5845">
      <w:rPr>
        <w:rFonts w:ascii="Helvetica Neue" w:hAnsi="Helvetica Neue"/>
        <w:b/>
        <w:noProof/>
        <w:color w:val="6F6F6F"/>
        <w:sz w:val="20"/>
        <w:szCs w:val="18"/>
        <w:lang w:eastAsia="it-IT"/>
      </w:rPr>
      <w:t>- Modalità aperta</w:t>
    </w:r>
  </w:p>
  <w:p w14:paraId="1837DAE9" w14:textId="77777777" w:rsidR="003656B9" w:rsidRDefault="003656B9">
    <w:pPr>
      <w:spacing w:after="0" w:line="240" w:lineRule="auto"/>
      <w:rPr>
        <w:rFonts w:ascii="Helvetica Neue" w:hAnsi="Helvetica Neue"/>
        <w:b/>
        <w:noProof/>
        <w:color w:val="6F6F6F"/>
        <w:sz w:val="20"/>
        <w:szCs w:val="18"/>
        <w:lang w:eastAsia="it-IT"/>
      </w:rPr>
    </w:pPr>
  </w:p>
  <w:p w14:paraId="31D5E5A0" w14:textId="77777777" w:rsidR="003656B9" w:rsidRDefault="00633E7D">
    <w:pPr>
      <w:spacing w:after="0" w:line="240" w:lineRule="auto"/>
      <w:jc w:val="center"/>
      <w:rPr>
        <w:rFonts w:ascii="Helvetica Neue" w:hAnsi="Helvetica Neue"/>
        <w:b/>
        <w:noProof/>
        <w:color w:val="6F6F6F"/>
        <w:sz w:val="20"/>
        <w:szCs w:val="18"/>
        <w:lang w:eastAsia="it-IT"/>
      </w:rPr>
    </w:pPr>
    <w:r>
      <w:rPr>
        <w:rFonts w:ascii="Helvetica Neue" w:hAnsi="Helvetica Neue"/>
        <w:b/>
        <w:noProof/>
        <w:color w:val="6F6F6F"/>
        <w:sz w:val="15"/>
        <w:szCs w:val="15"/>
        <w:lang w:eastAsia="it-IT"/>
      </w:rPr>
      <w:drawing>
        <wp:inline distT="0" distB="0" distL="0" distR="0" wp14:anchorId="60C62EE3" wp14:editId="2E0198CD">
          <wp:extent cx="1133475" cy="1246822"/>
          <wp:effectExtent l="0" t="0" r="0" b="0"/>
          <wp:docPr id="2" name="Immagine 2" descr="O:\RICERCA\Carta Intestata DIREZIONE\loghi UNIMORE\Logo_B_Positivo_Colo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RICERCA\Carta Intestata DIREZIONE\loghi UNIMORE\Logo_B_Positivo_Color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6364" cy="125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81153"/>
    <w:multiLevelType w:val="hybridMultilevel"/>
    <w:tmpl w:val="A7C0222E"/>
    <w:lvl w:ilvl="0" w:tplc="B45483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85AC1"/>
    <w:multiLevelType w:val="hybridMultilevel"/>
    <w:tmpl w:val="A01E19E8"/>
    <w:lvl w:ilvl="0" w:tplc="B45483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5C4254"/>
    <w:multiLevelType w:val="hybridMultilevel"/>
    <w:tmpl w:val="40989B0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057402"/>
    <w:multiLevelType w:val="hybridMultilevel"/>
    <w:tmpl w:val="6C44FA66"/>
    <w:lvl w:ilvl="0" w:tplc="37E603D0">
      <w:numFmt w:val="bullet"/>
      <w:lvlText w:val="-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E7E49"/>
    <w:multiLevelType w:val="hybridMultilevel"/>
    <w:tmpl w:val="366C15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C2F98"/>
    <w:multiLevelType w:val="hybridMultilevel"/>
    <w:tmpl w:val="19D682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F4147B"/>
    <w:multiLevelType w:val="hybridMultilevel"/>
    <w:tmpl w:val="AB7E91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DC478E"/>
    <w:multiLevelType w:val="hybridMultilevel"/>
    <w:tmpl w:val="84FE81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20BDC"/>
    <w:multiLevelType w:val="hybridMultilevel"/>
    <w:tmpl w:val="53AC47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6B9"/>
    <w:rsid w:val="000015AB"/>
    <w:rsid w:val="000320F2"/>
    <w:rsid w:val="000528EC"/>
    <w:rsid w:val="000644E9"/>
    <w:rsid w:val="000A733D"/>
    <w:rsid w:val="000C731D"/>
    <w:rsid w:val="000E6DA0"/>
    <w:rsid w:val="000F3C9E"/>
    <w:rsid w:val="00101E51"/>
    <w:rsid w:val="00104E44"/>
    <w:rsid w:val="00132251"/>
    <w:rsid w:val="00150AAE"/>
    <w:rsid w:val="00153D0B"/>
    <w:rsid w:val="00197520"/>
    <w:rsid w:val="001C7111"/>
    <w:rsid w:val="00200D96"/>
    <w:rsid w:val="002121C0"/>
    <w:rsid w:val="0023010E"/>
    <w:rsid w:val="00290650"/>
    <w:rsid w:val="002A1A71"/>
    <w:rsid w:val="002D7208"/>
    <w:rsid w:val="00351946"/>
    <w:rsid w:val="003656B9"/>
    <w:rsid w:val="003A5E24"/>
    <w:rsid w:val="003D34F1"/>
    <w:rsid w:val="00441E70"/>
    <w:rsid w:val="00445786"/>
    <w:rsid w:val="00461833"/>
    <w:rsid w:val="00481C1B"/>
    <w:rsid w:val="004C1FC3"/>
    <w:rsid w:val="004C4BFB"/>
    <w:rsid w:val="004C7431"/>
    <w:rsid w:val="004E2F25"/>
    <w:rsid w:val="00552CB1"/>
    <w:rsid w:val="005571C8"/>
    <w:rsid w:val="005B3B21"/>
    <w:rsid w:val="005C34E0"/>
    <w:rsid w:val="005D0A8E"/>
    <w:rsid w:val="00605AC3"/>
    <w:rsid w:val="00633E7D"/>
    <w:rsid w:val="0064040E"/>
    <w:rsid w:val="00654BDC"/>
    <w:rsid w:val="006B0FA1"/>
    <w:rsid w:val="006B5662"/>
    <w:rsid w:val="006C539F"/>
    <w:rsid w:val="006C53DC"/>
    <w:rsid w:val="0073632A"/>
    <w:rsid w:val="00766665"/>
    <w:rsid w:val="00783B5B"/>
    <w:rsid w:val="007870BD"/>
    <w:rsid w:val="007F1A5B"/>
    <w:rsid w:val="00841429"/>
    <w:rsid w:val="0084255A"/>
    <w:rsid w:val="008453E0"/>
    <w:rsid w:val="00877FDC"/>
    <w:rsid w:val="008A3A5D"/>
    <w:rsid w:val="008B18CF"/>
    <w:rsid w:val="008B417D"/>
    <w:rsid w:val="008E3B07"/>
    <w:rsid w:val="008F562E"/>
    <w:rsid w:val="0091278A"/>
    <w:rsid w:val="00922F56"/>
    <w:rsid w:val="00926D9C"/>
    <w:rsid w:val="00962C06"/>
    <w:rsid w:val="0097078C"/>
    <w:rsid w:val="009A2DFD"/>
    <w:rsid w:val="009B71D7"/>
    <w:rsid w:val="009C1397"/>
    <w:rsid w:val="009C4492"/>
    <w:rsid w:val="009C49E6"/>
    <w:rsid w:val="009D337F"/>
    <w:rsid w:val="009D4F4F"/>
    <w:rsid w:val="009D701C"/>
    <w:rsid w:val="00A11BD7"/>
    <w:rsid w:val="00A16A0B"/>
    <w:rsid w:val="00A441AF"/>
    <w:rsid w:val="00A477C8"/>
    <w:rsid w:val="00A66EBF"/>
    <w:rsid w:val="00A83056"/>
    <w:rsid w:val="00AB52E1"/>
    <w:rsid w:val="00AD313C"/>
    <w:rsid w:val="00AE3D8B"/>
    <w:rsid w:val="00AF58CE"/>
    <w:rsid w:val="00B024CC"/>
    <w:rsid w:val="00B10BDD"/>
    <w:rsid w:val="00B14D34"/>
    <w:rsid w:val="00B45769"/>
    <w:rsid w:val="00B67CAB"/>
    <w:rsid w:val="00B75451"/>
    <w:rsid w:val="00B75C31"/>
    <w:rsid w:val="00B96B8F"/>
    <w:rsid w:val="00BA0E25"/>
    <w:rsid w:val="00BB215C"/>
    <w:rsid w:val="00BB3B6F"/>
    <w:rsid w:val="00BC795E"/>
    <w:rsid w:val="00BD5845"/>
    <w:rsid w:val="00BE1A1D"/>
    <w:rsid w:val="00C0141D"/>
    <w:rsid w:val="00C82288"/>
    <w:rsid w:val="00D10F41"/>
    <w:rsid w:val="00D31CE8"/>
    <w:rsid w:val="00D46C6D"/>
    <w:rsid w:val="00D70D3A"/>
    <w:rsid w:val="00D713B9"/>
    <w:rsid w:val="00D86BBB"/>
    <w:rsid w:val="00DA656A"/>
    <w:rsid w:val="00DA7F8B"/>
    <w:rsid w:val="00DB223F"/>
    <w:rsid w:val="00DD163A"/>
    <w:rsid w:val="00DD5133"/>
    <w:rsid w:val="00DE03EE"/>
    <w:rsid w:val="00DE40F0"/>
    <w:rsid w:val="00E17DCF"/>
    <w:rsid w:val="00E37F89"/>
    <w:rsid w:val="00E4336D"/>
    <w:rsid w:val="00E5356A"/>
    <w:rsid w:val="00E73CC6"/>
    <w:rsid w:val="00E83F54"/>
    <w:rsid w:val="00E905DB"/>
    <w:rsid w:val="00E91A5C"/>
    <w:rsid w:val="00EB77AF"/>
    <w:rsid w:val="00EC15B0"/>
    <w:rsid w:val="00EE488E"/>
    <w:rsid w:val="00EF6575"/>
    <w:rsid w:val="00F26522"/>
    <w:rsid w:val="00F307C6"/>
    <w:rsid w:val="00F312D4"/>
    <w:rsid w:val="00FF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2442658F"/>
  <w15:docId w15:val="{3C1C33E8-36F9-446F-A8A9-316627A9D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3B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Pr>
      <w:color w:val="E73B18" w:themeColor="hyperlink"/>
      <w:u w:val="single"/>
    </w:rPr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Testonotaapidipagina">
    <w:name w:val="footnote text"/>
    <w:aliases w:val="Fußnote"/>
    <w:basedOn w:val="Normale"/>
    <w:link w:val="TestonotaapidipaginaCarattere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aliases w:val="Fußnote Carattere"/>
    <w:basedOn w:val="Carpredefinitoparagrafo"/>
    <w:link w:val="Testonotaapidipagina"/>
    <w:semiHidden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</w:style>
  <w:style w:type="paragraph" w:customStyle="1" w:styleId="Default">
    <w:name w:val="Default"/>
    <w:rsid w:val="003519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D10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B7545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7545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7545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7545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754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RICERCA\Carta%20Intestata%20DIREZIONE\2015_RIC%20NAZIONALE_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Personalizzato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E73B18"/>
      </a:hlink>
      <a:folHlink>
        <a:srgbClr val="E73B18"/>
      </a:folHlink>
    </a:clrScheme>
    <a:fontScheme name="Unimore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25E1D-867F-4D56-BF0F-B7E5EE1EA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2015_RIC NAZIONALE_carta intestata</Template>
  <TotalTime>1</TotalTime>
  <Pages>9</Pages>
  <Words>1217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LASAGNA</dc:creator>
  <cp:lastModifiedBy>Administrator</cp:lastModifiedBy>
  <cp:revision>2</cp:revision>
  <cp:lastPrinted>2018-05-23T13:36:00Z</cp:lastPrinted>
  <dcterms:created xsi:type="dcterms:W3CDTF">2026-04-23T06:39:00Z</dcterms:created>
  <dcterms:modified xsi:type="dcterms:W3CDTF">2026-04-23T06:39:00Z</dcterms:modified>
</cp:coreProperties>
</file>